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4BD64" w14:textId="77777777" w:rsidR="009C4975" w:rsidRPr="006C0403" w:rsidRDefault="00640080" w:rsidP="003E06E5">
      <w:pPr>
        <w:pStyle w:val="LPKop3"/>
        <w:numPr>
          <w:ilvl w:val="0"/>
          <w:numId w:val="0"/>
        </w:numPr>
        <w:ind w:left="851"/>
        <w:rPr>
          <w:rFonts w:cs="Arial"/>
        </w:rPr>
      </w:pPr>
      <w:r w:rsidRPr="006C0403">
        <w:rPr>
          <w:noProof/>
          <w:lang w:val="nl-BE" w:eastAsia="nl-BE"/>
        </w:rPr>
        <mc:AlternateContent>
          <mc:Choice Requires="wps">
            <w:drawing>
              <wp:anchor distT="0" distB="0" distL="114300" distR="114300" simplePos="0" relativeHeight="251658239" behindDoc="1" locked="0" layoutInCell="1" allowOverlap="1" wp14:anchorId="3AC2969F" wp14:editId="5619133F">
                <wp:simplePos x="0" y="0"/>
                <wp:positionH relativeFrom="page">
                  <wp:align>right</wp:align>
                </wp:positionH>
                <wp:positionV relativeFrom="paragraph">
                  <wp:posOffset>-881380</wp:posOffset>
                </wp:positionV>
                <wp:extent cx="3581400" cy="10668000"/>
                <wp:effectExtent l="0" t="0" r="19050" b="1905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668000"/>
                        </a:xfrm>
                        <a:prstGeom prst="rect">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C4C3AAA" id="Rechthoek 6" o:spid="_x0000_s1026" style="position:absolute;margin-left:230.8pt;margin-top:-69.4pt;width:282pt;height:840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" fillcolor="#990" strokecolor="#990" strokeweight="2pt">
                <v:path arrowok="t"/>
                <w10:wrap anchorx="page"/>
              </v:rect>
            </w:pict>
          </mc:Fallback>
        </mc:AlternateContent>
      </w:r>
      <w:r w:rsidR="006B108D" w:rsidRPr="006C0403">
        <w:rPr>
          <w:noProof/>
          <w:lang w:val="nl-BE" w:eastAsia="nl-BE"/>
        </w:rPr>
        <mc:AlternateContent>
          <mc:Choice Requires="wps">
            <w:drawing>
              <wp:anchor distT="0" distB="0" distL="114300" distR="114300" simplePos="0" relativeHeight="251671552" behindDoc="0" locked="0" layoutInCell="1" allowOverlap="1" wp14:anchorId="1B044EA7" wp14:editId="0F4A0C53">
                <wp:simplePos x="0" y="0"/>
                <wp:positionH relativeFrom="column">
                  <wp:posOffset>3042920</wp:posOffset>
                </wp:positionH>
                <wp:positionV relativeFrom="paragraph">
                  <wp:posOffset>-519430</wp:posOffset>
                </wp:positionV>
                <wp:extent cx="3590925" cy="409575"/>
                <wp:effectExtent l="0" t="0" r="28575" b="2857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925" cy="40957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4563E1C9" w14:textId="77777777" w:rsidR="00CD635E" w:rsidRPr="008659D9" w:rsidRDefault="00CD635E"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B044EA7" id="_x0000_t202" coordsize="21600,21600" o:spt="202" path="m,l,21600r21600,l21600,xe">
                <v:stroke joinstyle="miter"/>
                <v:path gradientshapeok="t" o:connecttype="rect"/>
              </v:shapetype>
              <v:shape id="Tekstvak 12" o:spid="_x0000_s1026" type="#_x0000_t202" style="position:absolute;left:0;text-align:left;margin-left:239.6pt;margin-top:-40.9pt;width:282.7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" fillcolor="#990" strokecolor="#990" strokeweight=".5pt">
                <v:path arrowok="t"/>
                <v:textbox>
                  <w:txbxContent>
                    <w:p w14:paraId="4563E1C9" w14:textId="77777777" w:rsidR="00CD635E" w:rsidRPr="008659D9" w:rsidRDefault="00CD635E" w:rsidP="00B55A86">
                      <w:pPr>
                        <w:jc w:val="center"/>
                        <w:rPr>
                          <w:rFonts w:ascii="Trebuchet MS" w:hAnsi="Trebuchet MS"/>
                          <w:b/>
                          <w:color w:val="FFFFFF" w:themeColor="background1"/>
                          <w:sz w:val="32"/>
                        </w:rPr>
                      </w:pPr>
                      <w:r w:rsidRPr="008659D9">
                        <w:rPr>
                          <w:rFonts w:ascii="Trebuchet MS" w:hAnsi="Trebuchet MS"/>
                          <w:b/>
                          <w:color w:val="FFFFFF" w:themeColor="background1"/>
                          <w:sz w:val="32"/>
                        </w:rPr>
                        <w:t>LEERPLAN SECUNDAIR ONDERWIJS</w:t>
                      </w:r>
                    </w:p>
                  </w:txbxContent>
                </v:textbox>
              </v:shape>
            </w:pict>
          </mc:Fallback>
        </mc:AlternateContent>
      </w:r>
      <w:r w:rsidR="006B108D" w:rsidRPr="006C0403">
        <w:rPr>
          <w:noProof/>
          <w:lang w:val="nl-BE" w:eastAsia="nl-BE"/>
        </w:rPr>
        <mc:AlternateContent>
          <mc:Choice Requires="wps">
            <w:drawing>
              <wp:anchor distT="0" distB="0" distL="114300" distR="114300" simplePos="0" relativeHeight="251657214" behindDoc="1" locked="0" layoutInCell="1" allowOverlap="1" wp14:anchorId="26C793B6" wp14:editId="517A7280">
                <wp:simplePos x="0" y="0"/>
                <wp:positionH relativeFrom="page">
                  <wp:align>left</wp:align>
                </wp:positionH>
                <wp:positionV relativeFrom="paragraph">
                  <wp:posOffset>-890905</wp:posOffset>
                </wp:positionV>
                <wp:extent cx="3943350" cy="5438775"/>
                <wp:effectExtent l="0" t="0" r="19050" b="28575"/>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54387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09913" w14:textId="77777777" w:rsidR="00CD635E" w:rsidRPr="00636A04" w:rsidRDefault="00CD635E" w:rsidP="00636A04">
                            <w:pPr>
                              <w:jc w:val="center"/>
                              <w:rPr>
                                <w:i/>
                                <w:color w:val="808080" w:themeColor="background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793B6" id="Rechthoek 17" o:spid="_x0000_s1027" style="position:absolute;left:0;text-align:left;margin-left:0;margin-top:-70.15pt;width:310.5pt;height:428.25pt;z-index:-25165926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" strokecolor="#7f7f7f [1612]" strokeweight="2pt">
                <v:fill r:id="rId9" o:title="" recolor="t" rotate="t" type="frame"/>
                <v:path arrowok="t"/>
                <v:textbox>
                  <w:txbxContent>
                    <w:p w14:paraId="70E09913" w14:textId="77777777" w:rsidR="00CD635E" w:rsidRPr="00636A04" w:rsidRDefault="00CD635E" w:rsidP="00636A04">
                      <w:pPr>
                        <w:jc w:val="center"/>
                        <w:rPr>
                          <w:i/>
                          <w:color w:val="808080" w:themeColor="background1" w:themeShade="80"/>
                        </w:rPr>
                      </w:pPr>
                    </w:p>
                  </w:txbxContent>
                </v:textbox>
                <w10:wrap anchorx="page"/>
              </v:rect>
            </w:pict>
          </mc:Fallback>
        </mc:AlternateContent>
      </w:r>
    </w:p>
    <w:p w14:paraId="03A274E8" w14:textId="77777777" w:rsidR="009C4975" w:rsidRPr="006C0403" w:rsidRDefault="009C4975" w:rsidP="00BC4B3F">
      <w:pPr>
        <w:tabs>
          <w:tab w:val="left" w:pos="851"/>
        </w:tabs>
        <w:rPr>
          <w:rFonts w:ascii="Trebuchet MS" w:hAnsi="Trebuchet MS" w:cs="Arial"/>
        </w:rPr>
      </w:pPr>
    </w:p>
    <w:p w14:paraId="0A6B9804" w14:textId="77777777" w:rsidR="009C4975" w:rsidRPr="006C0403" w:rsidRDefault="00F87496" w:rsidP="00BC4B3F">
      <w:pPr>
        <w:tabs>
          <w:tab w:val="left" w:pos="851"/>
          <w:tab w:val="left" w:pos="5640"/>
        </w:tabs>
        <w:rPr>
          <w:rFonts w:ascii="Trebuchet MS" w:hAnsi="Trebuchet MS" w:cs="Arial"/>
        </w:rPr>
      </w:pPr>
      <w:r w:rsidRPr="006C0403">
        <w:rPr>
          <w:rFonts w:ascii="Trebuchet MS" w:hAnsi="Trebuchet MS" w:cs="Arial"/>
        </w:rPr>
        <w:tab/>
      </w:r>
    </w:p>
    <w:p w14:paraId="5CB3799D" w14:textId="77777777" w:rsidR="009C4975" w:rsidRPr="006C0403" w:rsidRDefault="009C4975" w:rsidP="00BC4B3F">
      <w:pPr>
        <w:tabs>
          <w:tab w:val="left" w:pos="851"/>
        </w:tabs>
        <w:rPr>
          <w:rFonts w:ascii="Trebuchet MS" w:hAnsi="Trebuchet MS" w:cs="Arial"/>
        </w:rPr>
      </w:pPr>
    </w:p>
    <w:p w14:paraId="6C4D63A9" w14:textId="77777777" w:rsidR="009C4975" w:rsidRPr="006C0403" w:rsidRDefault="009C4975" w:rsidP="00BC4B3F">
      <w:pPr>
        <w:tabs>
          <w:tab w:val="left" w:pos="851"/>
        </w:tabs>
        <w:rPr>
          <w:rFonts w:ascii="Trebuchet MS" w:hAnsi="Trebuchet MS" w:cs="Arial"/>
        </w:rPr>
      </w:pPr>
    </w:p>
    <w:p w14:paraId="6FF52C40" w14:textId="77777777" w:rsidR="009C4975" w:rsidRPr="006C0403" w:rsidRDefault="009C4975" w:rsidP="00BC4B3F">
      <w:pPr>
        <w:tabs>
          <w:tab w:val="left" w:pos="851"/>
        </w:tabs>
        <w:rPr>
          <w:rFonts w:ascii="Trebuchet MS" w:hAnsi="Trebuchet MS" w:cs="Arial"/>
        </w:rPr>
      </w:pPr>
    </w:p>
    <w:p w14:paraId="2BAF75C8" w14:textId="77777777" w:rsidR="009C4975" w:rsidRPr="006C0403" w:rsidRDefault="009C4975" w:rsidP="00BC4B3F">
      <w:pPr>
        <w:tabs>
          <w:tab w:val="left" w:pos="851"/>
        </w:tabs>
        <w:rPr>
          <w:rFonts w:ascii="Trebuchet MS" w:hAnsi="Trebuchet MS" w:cs="Arial"/>
          <w:lang w:val="nl-NL"/>
        </w:rPr>
      </w:pPr>
    </w:p>
    <w:p w14:paraId="05464E1B" w14:textId="77777777" w:rsidR="009C4975" w:rsidRPr="006C0403" w:rsidRDefault="009C4975" w:rsidP="00BC4B3F">
      <w:pPr>
        <w:tabs>
          <w:tab w:val="left" w:pos="851"/>
        </w:tabs>
        <w:rPr>
          <w:rFonts w:ascii="Trebuchet MS" w:hAnsi="Trebuchet MS" w:cs="Arial"/>
        </w:rPr>
      </w:pPr>
    </w:p>
    <w:p w14:paraId="752F0A1E" w14:textId="77777777" w:rsidR="009C4975" w:rsidRPr="006C0403" w:rsidRDefault="009C4975" w:rsidP="00BC4B3F">
      <w:pPr>
        <w:tabs>
          <w:tab w:val="left" w:pos="851"/>
          <w:tab w:val="left" w:pos="5376"/>
        </w:tabs>
        <w:rPr>
          <w:rFonts w:ascii="Trebuchet MS" w:hAnsi="Trebuchet MS" w:cs="Arial"/>
        </w:rPr>
      </w:pPr>
      <w:r w:rsidRPr="006C0403">
        <w:rPr>
          <w:rFonts w:ascii="Trebuchet MS" w:hAnsi="Trebuchet MS" w:cs="Arial"/>
        </w:rPr>
        <w:tab/>
      </w:r>
    </w:p>
    <w:p w14:paraId="28A41676" w14:textId="77777777" w:rsidR="009C4975" w:rsidRPr="006C0403" w:rsidRDefault="00B36789" w:rsidP="00BC4B3F">
      <w:pPr>
        <w:tabs>
          <w:tab w:val="left" w:pos="851"/>
        </w:tabs>
        <w:rPr>
          <w:rFonts w:ascii="Trebuchet MS" w:hAnsi="Trebuchet MS" w:cs="Arial"/>
        </w:rPr>
      </w:pPr>
      <w:r w:rsidRPr="006C0403">
        <w:rPr>
          <w:rFonts w:ascii="Trebuchet MS" w:hAnsi="Trebuchet MS" w:cs="Arial"/>
          <w:noProof/>
          <w:lang w:eastAsia="nl-BE"/>
        </w:rPr>
        <mc:AlternateContent>
          <mc:Choice Requires="wps">
            <w:drawing>
              <wp:anchor distT="0" distB="0" distL="114300" distR="114300" simplePos="0" relativeHeight="251677696" behindDoc="1" locked="0" layoutInCell="1" allowOverlap="1" wp14:anchorId="618779FB" wp14:editId="255F7817">
                <wp:simplePos x="0" y="0"/>
                <wp:positionH relativeFrom="margin">
                  <wp:posOffset>975995</wp:posOffset>
                </wp:positionH>
                <wp:positionV relativeFrom="page">
                  <wp:posOffset>4495800</wp:posOffset>
                </wp:positionV>
                <wp:extent cx="5562600" cy="1857375"/>
                <wp:effectExtent l="0" t="0" r="19050" b="28575"/>
                <wp:wrapSquare wrapText="bothSides"/>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999900"/>
                        </a:solidFill>
                        <a:ln>
                          <a:solidFill>
                            <a:srgbClr val="9999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29243" w14:textId="77777777" w:rsidR="00CD635E" w:rsidRPr="00F87496" w:rsidRDefault="00CD635E" w:rsidP="00B36789">
                            <w:pPr>
                              <w:spacing w:after="0"/>
                              <w:rPr>
                                <w:rFonts w:ascii="Trebuchet MS" w:hAnsi="Trebuchet MS"/>
                                <w:b/>
                                <w:color w:val="FFFFFF" w:themeColor="background1"/>
                                <w:sz w:val="56"/>
                              </w:rPr>
                            </w:pPr>
                            <w:r>
                              <w:rPr>
                                <w:rFonts w:ascii="Trebuchet MS" w:hAnsi="Trebuchet MS"/>
                                <w:b/>
                                <w:color w:val="FFFFFF" w:themeColor="background1"/>
                                <w:sz w:val="56"/>
                              </w:rPr>
                              <w:t>Drukvoorbereiding</w:t>
                            </w:r>
                          </w:p>
                          <w:p w14:paraId="6061F1EC" w14:textId="77777777" w:rsidR="00CD635E" w:rsidRPr="008659D9" w:rsidRDefault="00CD635E"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bso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779FB" id="Afgeronde rechthoek 9" o:spid="_x0000_s1028" style="position:absolute;margin-left:76.85pt;margin-top:354pt;width:438pt;height:146.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" fillcolor="#990" strokecolor="#990" strokeweight="2pt">
                <v:path arrowok="t"/>
                <v:textbox>
                  <w:txbxContent>
                    <w:p w14:paraId="62729243" w14:textId="77777777" w:rsidR="00CD635E" w:rsidRPr="00F87496" w:rsidRDefault="00CD635E" w:rsidP="00B36789">
                      <w:pPr>
                        <w:spacing w:after="0"/>
                        <w:rPr>
                          <w:rFonts w:ascii="Trebuchet MS" w:hAnsi="Trebuchet MS"/>
                          <w:b/>
                          <w:color w:val="FFFFFF" w:themeColor="background1"/>
                          <w:sz w:val="56"/>
                        </w:rPr>
                      </w:pPr>
                      <w:r>
                        <w:rPr>
                          <w:rFonts w:ascii="Trebuchet MS" w:hAnsi="Trebuchet MS"/>
                          <w:b/>
                          <w:color w:val="FFFFFF" w:themeColor="background1"/>
                          <w:sz w:val="56"/>
                        </w:rPr>
                        <w:t>Drukvoorbereiding</w:t>
                      </w:r>
                    </w:p>
                    <w:p w14:paraId="6061F1EC" w14:textId="77777777" w:rsidR="00CD635E" w:rsidRPr="008659D9" w:rsidRDefault="00CD635E" w:rsidP="00B36789">
                      <w:pPr>
                        <w:spacing w:after="0"/>
                        <w:rPr>
                          <w:rFonts w:ascii="Trebuchet MS" w:hAnsi="Trebuchet MS"/>
                          <w:color w:val="FFFFFF" w:themeColor="background1"/>
                          <w:sz w:val="40"/>
                        </w:rPr>
                      </w:pPr>
                      <w:r>
                        <w:rPr>
                          <w:rFonts w:ascii="Trebuchet MS" w:hAnsi="Trebuchet MS"/>
                          <w:color w:val="FFFFFF" w:themeColor="background1"/>
                          <w:sz w:val="40"/>
                        </w:rPr>
                        <w:t>derde</w:t>
                      </w:r>
                      <w:r w:rsidRPr="008659D9">
                        <w:rPr>
                          <w:rFonts w:ascii="Trebuchet MS" w:hAnsi="Trebuchet MS"/>
                          <w:color w:val="FFFFFF" w:themeColor="background1"/>
                          <w:sz w:val="40"/>
                        </w:rPr>
                        <w:t xml:space="preserve"> graad </w:t>
                      </w:r>
                      <w:r>
                        <w:rPr>
                          <w:rFonts w:ascii="Trebuchet MS" w:hAnsi="Trebuchet MS"/>
                          <w:color w:val="FFFFFF" w:themeColor="background1"/>
                          <w:sz w:val="40"/>
                        </w:rPr>
                        <w:t>bso</w:t>
                      </w:r>
                    </w:p>
                  </w:txbxContent>
                </v:textbox>
                <w10:wrap type="square" anchorx="margin" anchory="page"/>
              </v:roundrect>
            </w:pict>
          </mc:Fallback>
        </mc:AlternateContent>
      </w:r>
    </w:p>
    <w:p w14:paraId="39FE868F" w14:textId="77777777" w:rsidR="009C4975" w:rsidRPr="006C0403" w:rsidRDefault="009C4975" w:rsidP="00BC4B3F">
      <w:pPr>
        <w:tabs>
          <w:tab w:val="left" w:pos="851"/>
        </w:tabs>
        <w:rPr>
          <w:rFonts w:ascii="Trebuchet MS" w:hAnsi="Trebuchet MS" w:cs="Arial"/>
        </w:rPr>
      </w:pPr>
    </w:p>
    <w:p w14:paraId="747CDFAE" w14:textId="77777777" w:rsidR="009C4975" w:rsidRPr="006C0403" w:rsidRDefault="009C4975" w:rsidP="00BC4B3F">
      <w:pPr>
        <w:tabs>
          <w:tab w:val="left" w:pos="851"/>
        </w:tabs>
        <w:rPr>
          <w:rFonts w:ascii="Trebuchet MS" w:hAnsi="Trebuchet MS" w:cs="Arial"/>
        </w:rPr>
      </w:pPr>
    </w:p>
    <w:p w14:paraId="759E1E34" w14:textId="77777777" w:rsidR="009C4975" w:rsidRPr="006C0403" w:rsidRDefault="009C4975" w:rsidP="00BC4B3F">
      <w:pPr>
        <w:tabs>
          <w:tab w:val="left" w:pos="851"/>
        </w:tabs>
        <w:rPr>
          <w:rFonts w:ascii="Trebuchet MS" w:hAnsi="Trebuchet MS" w:cs="Arial"/>
        </w:rPr>
      </w:pPr>
    </w:p>
    <w:p w14:paraId="4DF9A4CE" w14:textId="77777777" w:rsidR="009C4975" w:rsidRPr="006C0403" w:rsidRDefault="009C4975" w:rsidP="00BC4B3F">
      <w:pPr>
        <w:tabs>
          <w:tab w:val="left" w:pos="851"/>
        </w:tabs>
        <w:rPr>
          <w:rFonts w:ascii="Trebuchet MS" w:hAnsi="Trebuchet MS" w:cs="Arial"/>
        </w:rPr>
      </w:pPr>
    </w:p>
    <w:p w14:paraId="7D344CAC" w14:textId="77777777" w:rsidR="009C4975" w:rsidRPr="006C0403" w:rsidRDefault="009C4975" w:rsidP="00BC4B3F">
      <w:pPr>
        <w:tabs>
          <w:tab w:val="left" w:pos="851"/>
        </w:tabs>
        <w:rPr>
          <w:rFonts w:ascii="Trebuchet MS" w:hAnsi="Trebuchet MS" w:cs="Arial"/>
        </w:rPr>
      </w:pPr>
    </w:p>
    <w:p w14:paraId="5A6E5A85" w14:textId="77777777" w:rsidR="009C4975" w:rsidRPr="006C0403" w:rsidRDefault="009C4975" w:rsidP="00BC4B3F">
      <w:pPr>
        <w:tabs>
          <w:tab w:val="left" w:pos="851"/>
        </w:tabs>
        <w:rPr>
          <w:rFonts w:ascii="Trebuchet MS" w:hAnsi="Trebuchet MS" w:cs="Arial"/>
        </w:rPr>
      </w:pPr>
    </w:p>
    <w:p w14:paraId="569379DB" w14:textId="77777777" w:rsidR="009C4975" w:rsidRPr="006C0403" w:rsidRDefault="009C4975" w:rsidP="00BC4B3F">
      <w:pPr>
        <w:tabs>
          <w:tab w:val="left" w:pos="851"/>
        </w:tabs>
        <w:rPr>
          <w:rFonts w:ascii="Trebuchet MS" w:hAnsi="Trebuchet MS" w:cs="Arial"/>
        </w:rPr>
      </w:pPr>
    </w:p>
    <w:p w14:paraId="72B6A2B8" w14:textId="77777777" w:rsidR="009C4975" w:rsidRPr="006C0403" w:rsidRDefault="009C4975" w:rsidP="00BC4B3F">
      <w:pPr>
        <w:tabs>
          <w:tab w:val="left" w:pos="851"/>
        </w:tabs>
        <w:rPr>
          <w:rFonts w:ascii="Trebuchet MS" w:hAnsi="Trebuchet MS" w:cs="Arial"/>
        </w:rPr>
      </w:pPr>
    </w:p>
    <w:p w14:paraId="638D56B7" w14:textId="77777777" w:rsidR="009C4975" w:rsidRPr="006C0403" w:rsidRDefault="009C4975" w:rsidP="00BC4B3F">
      <w:pPr>
        <w:tabs>
          <w:tab w:val="left" w:pos="851"/>
        </w:tabs>
        <w:rPr>
          <w:rFonts w:ascii="Trebuchet MS" w:hAnsi="Trebuchet MS" w:cs="Arial"/>
        </w:rPr>
      </w:pPr>
    </w:p>
    <w:p w14:paraId="40449DA5" w14:textId="77777777" w:rsidR="009C4975" w:rsidRPr="006C0403" w:rsidRDefault="009C4975" w:rsidP="00BC4B3F">
      <w:pPr>
        <w:tabs>
          <w:tab w:val="left" w:pos="851"/>
        </w:tabs>
        <w:rPr>
          <w:rFonts w:ascii="Trebuchet MS" w:hAnsi="Trebuchet MS" w:cs="Arial"/>
        </w:rPr>
      </w:pPr>
    </w:p>
    <w:p w14:paraId="2360A3C0" w14:textId="77777777" w:rsidR="009C4975" w:rsidRPr="006C0403" w:rsidRDefault="009C4975" w:rsidP="00BC4B3F">
      <w:pPr>
        <w:tabs>
          <w:tab w:val="left" w:pos="851"/>
        </w:tabs>
        <w:rPr>
          <w:rFonts w:ascii="Trebuchet MS" w:hAnsi="Trebuchet MS" w:cs="Arial"/>
        </w:rPr>
      </w:pPr>
    </w:p>
    <w:p w14:paraId="4D76CA4D" w14:textId="77777777" w:rsidR="009C4975" w:rsidRPr="006C0403" w:rsidRDefault="006B108D" w:rsidP="00BC4B3F">
      <w:pPr>
        <w:tabs>
          <w:tab w:val="left" w:pos="851"/>
        </w:tabs>
        <w:rPr>
          <w:rFonts w:ascii="Trebuchet MS" w:hAnsi="Trebuchet MS" w:cs="Arial"/>
        </w:rPr>
      </w:pPr>
      <w:r w:rsidRPr="006C0403">
        <w:rPr>
          <w:rFonts w:ascii="Trebuchet MS" w:hAnsi="Trebuchet MS" w:cs="Arial"/>
          <w:noProof/>
          <w:lang w:eastAsia="nl-BE"/>
        </w:rPr>
        <mc:AlternateContent>
          <mc:Choice Requires="wps">
            <w:drawing>
              <wp:anchor distT="0" distB="0" distL="114300" distR="114300" simplePos="0" relativeHeight="251695104" behindDoc="0" locked="0" layoutInCell="1" allowOverlap="1" wp14:anchorId="5A8EBF07" wp14:editId="314363FC">
                <wp:simplePos x="0" y="0"/>
                <wp:positionH relativeFrom="column">
                  <wp:posOffset>3305809</wp:posOffset>
                </wp:positionH>
                <wp:positionV relativeFrom="paragraph">
                  <wp:posOffset>138158</wp:posOffset>
                </wp:positionV>
                <wp:extent cx="3237411" cy="1914525"/>
                <wp:effectExtent l="0" t="0" r="20320" b="28575"/>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7411" cy="1914525"/>
                        </a:xfrm>
                        <a:prstGeom prst="rect">
                          <a:avLst/>
                        </a:prstGeom>
                        <a:solidFill>
                          <a:srgbClr val="999900"/>
                        </a:solidFill>
                        <a:ln w="6350">
                          <a:solidFill>
                            <a:srgbClr val="999900"/>
                          </a:solidFill>
                        </a:ln>
                        <a:effectLst/>
                      </wps:spPr>
                      <wps:style>
                        <a:lnRef idx="0">
                          <a:schemeClr val="accent1"/>
                        </a:lnRef>
                        <a:fillRef idx="0">
                          <a:schemeClr val="accent1"/>
                        </a:fillRef>
                        <a:effectRef idx="0">
                          <a:schemeClr val="accent1"/>
                        </a:effectRef>
                        <a:fontRef idx="minor">
                          <a:schemeClr val="dk1"/>
                        </a:fontRef>
                      </wps:style>
                      <wps:txbx>
                        <w:txbxContent>
                          <w:p w14:paraId="73A33385" w14:textId="0255A7AF" w:rsidR="00CD635E" w:rsidRPr="008659D9" w:rsidRDefault="00CD635E"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w:t>
                            </w:r>
                            <w:r>
                              <w:rPr>
                                <w:rFonts w:ascii="Trebuchet MS" w:hAnsi="Trebuchet MS"/>
                                <w:color w:val="FFFFFF" w:themeColor="background1"/>
                                <w:sz w:val="36"/>
                              </w:rPr>
                              <w:t>009</w:t>
                            </w:r>
                            <w:r w:rsidRPr="008659D9">
                              <w:rPr>
                                <w:rFonts w:ascii="Trebuchet MS" w:hAnsi="Trebuchet MS"/>
                                <w:color w:val="FFFFFF" w:themeColor="background1"/>
                                <w:sz w:val="36"/>
                              </w:rPr>
                              <w:t xml:space="preserve"> </w:t>
                            </w:r>
                          </w:p>
                          <w:p w14:paraId="56FC7CA3" w14:textId="77777777" w:rsidR="00CD635E" w:rsidRPr="008659D9" w:rsidRDefault="00CD635E"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08</w:t>
                            </w:r>
                            <w:r w:rsidRPr="008659D9">
                              <w:rPr>
                                <w:rFonts w:ascii="Trebuchet MS" w:hAnsi="Trebuchet MS"/>
                                <w:color w:val="FFFFFF" w:themeColor="background1"/>
                              </w:rPr>
                              <w:t>/7841/0</w:t>
                            </w:r>
                            <w:r>
                              <w:rPr>
                                <w:rFonts w:ascii="Trebuchet MS" w:hAnsi="Trebuchet MS"/>
                                <w:color w:val="FFFFFF" w:themeColor="background1"/>
                              </w:rPr>
                              <w:t>27</w:t>
                            </w:r>
                            <w:r w:rsidRPr="008659D9">
                              <w:rPr>
                                <w:rFonts w:ascii="Trebuchet MS" w:hAnsi="Trebuchet MS"/>
                                <w:color w:val="FFFFFF" w:themeColor="background1"/>
                              </w:rPr>
                              <w:t>)</w:t>
                            </w:r>
                          </w:p>
                          <w:p w14:paraId="2F4654DA" w14:textId="77777777" w:rsidR="00CD635E" w:rsidRPr="008659D9" w:rsidRDefault="00CD635E" w:rsidP="00B55A86">
                            <w:pPr>
                              <w:rPr>
                                <w:rFonts w:ascii="Trebuchet MS" w:hAnsi="Trebuchet MS"/>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8EBF07" id="Tekstvak 15" o:spid="_x0000_s1029" type="#_x0000_t202" style="position:absolute;margin-left:260.3pt;margin-top:10.9pt;width:254.9pt;height:15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" fillcolor="#990" strokecolor="#990" strokeweight=".5pt">
                <v:path arrowok="t"/>
                <v:textbox>
                  <w:txbxContent>
                    <w:p w14:paraId="73A33385" w14:textId="0255A7AF" w:rsidR="00CD635E" w:rsidRPr="008659D9" w:rsidRDefault="00CD635E" w:rsidP="00B55A86">
                      <w:pPr>
                        <w:rPr>
                          <w:rFonts w:ascii="Trebuchet MS" w:hAnsi="Trebuchet MS"/>
                          <w:color w:val="FFFFFF" w:themeColor="background1"/>
                          <w:sz w:val="36"/>
                        </w:rPr>
                      </w:pPr>
                      <w:r w:rsidRPr="008659D9">
                        <w:rPr>
                          <w:rFonts w:ascii="Trebuchet MS" w:hAnsi="Trebuchet MS"/>
                          <w:color w:val="FFFFFF" w:themeColor="background1"/>
                          <w:sz w:val="36"/>
                        </w:rPr>
                        <w:t>BRUSSEL D/20</w:t>
                      </w:r>
                      <w:r>
                        <w:rPr>
                          <w:rFonts w:ascii="Trebuchet MS" w:hAnsi="Trebuchet MS"/>
                          <w:color w:val="FFFFFF" w:themeColor="background1"/>
                          <w:sz w:val="36"/>
                        </w:rPr>
                        <w:t>16</w:t>
                      </w:r>
                      <w:r w:rsidRPr="008659D9">
                        <w:rPr>
                          <w:rFonts w:ascii="Trebuchet MS" w:hAnsi="Trebuchet MS"/>
                          <w:color w:val="FFFFFF" w:themeColor="background1"/>
                          <w:sz w:val="36"/>
                        </w:rPr>
                        <w:t>/</w:t>
                      </w:r>
                      <w:r>
                        <w:rPr>
                          <w:rFonts w:ascii="Trebuchet MS" w:hAnsi="Trebuchet MS"/>
                          <w:color w:val="FFFFFF" w:themeColor="background1"/>
                          <w:sz w:val="36"/>
                        </w:rPr>
                        <w:t>13.758</w:t>
                      </w:r>
                      <w:r w:rsidRPr="008659D9">
                        <w:rPr>
                          <w:rFonts w:ascii="Trebuchet MS" w:hAnsi="Trebuchet MS"/>
                          <w:color w:val="FFFFFF" w:themeColor="background1"/>
                          <w:sz w:val="36"/>
                        </w:rPr>
                        <w:t>/</w:t>
                      </w:r>
                      <w:r>
                        <w:rPr>
                          <w:rFonts w:ascii="Trebuchet MS" w:hAnsi="Trebuchet MS"/>
                          <w:color w:val="FFFFFF" w:themeColor="background1"/>
                          <w:sz w:val="36"/>
                        </w:rPr>
                        <w:t>009</w:t>
                      </w:r>
                      <w:r w:rsidRPr="008659D9">
                        <w:rPr>
                          <w:rFonts w:ascii="Trebuchet MS" w:hAnsi="Trebuchet MS"/>
                          <w:color w:val="FFFFFF" w:themeColor="background1"/>
                          <w:sz w:val="36"/>
                        </w:rPr>
                        <w:t xml:space="preserve"> </w:t>
                      </w:r>
                    </w:p>
                    <w:p w14:paraId="56FC7CA3" w14:textId="77777777" w:rsidR="00CD635E" w:rsidRPr="008659D9" w:rsidRDefault="00CD635E" w:rsidP="00B55A86">
                      <w:pPr>
                        <w:rPr>
                          <w:rFonts w:ascii="Trebuchet MS" w:hAnsi="Trebuchet MS"/>
                          <w:color w:val="FFFFFF" w:themeColor="background1"/>
                          <w:sz w:val="36"/>
                        </w:rPr>
                      </w:pPr>
                      <w:r w:rsidRPr="008659D9">
                        <w:rPr>
                          <w:rFonts w:ascii="Trebuchet MS" w:hAnsi="Trebuchet MS"/>
                          <w:color w:val="FFFFFF" w:themeColor="background1"/>
                          <w:sz w:val="36"/>
                        </w:rPr>
                        <w:t>September 20</w:t>
                      </w:r>
                      <w:r>
                        <w:rPr>
                          <w:rFonts w:ascii="Trebuchet MS" w:hAnsi="Trebuchet MS"/>
                          <w:color w:val="FFFFFF" w:themeColor="background1"/>
                          <w:sz w:val="36"/>
                        </w:rPr>
                        <w:t>16</w:t>
                      </w:r>
                      <w:r w:rsidRPr="008659D9">
                        <w:rPr>
                          <w:rFonts w:ascii="Trebuchet MS" w:hAnsi="Trebuchet MS"/>
                          <w:color w:val="FFFFFF" w:themeColor="background1"/>
                          <w:sz w:val="36"/>
                        </w:rPr>
                        <w:br/>
                      </w:r>
                      <w:r w:rsidRPr="008659D9">
                        <w:rPr>
                          <w:rFonts w:ascii="Trebuchet MS" w:hAnsi="Trebuchet MS"/>
                          <w:color w:val="FFFFFF" w:themeColor="background1"/>
                        </w:rPr>
                        <w:t>(vervangt leerplan D/20</w:t>
                      </w:r>
                      <w:r>
                        <w:rPr>
                          <w:rFonts w:ascii="Trebuchet MS" w:hAnsi="Trebuchet MS"/>
                          <w:color w:val="FFFFFF" w:themeColor="background1"/>
                        </w:rPr>
                        <w:t>08</w:t>
                      </w:r>
                      <w:r w:rsidRPr="008659D9">
                        <w:rPr>
                          <w:rFonts w:ascii="Trebuchet MS" w:hAnsi="Trebuchet MS"/>
                          <w:color w:val="FFFFFF" w:themeColor="background1"/>
                        </w:rPr>
                        <w:t>/7841/0</w:t>
                      </w:r>
                      <w:r>
                        <w:rPr>
                          <w:rFonts w:ascii="Trebuchet MS" w:hAnsi="Trebuchet MS"/>
                          <w:color w:val="FFFFFF" w:themeColor="background1"/>
                        </w:rPr>
                        <w:t>27</w:t>
                      </w:r>
                      <w:r w:rsidRPr="008659D9">
                        <w:rPr>
                          <w:rFonts w:ascii="Trebuchet MS" w:hAnsi="Trebuchet MS"/>
                          <w:color w:val="FFFFFF" w:themeColor="background1"/>
                        </w:rPr>
                        <w:t>)</w:t>
                      </w:r>
                    </w:p>
                    <w:p w14:paraId="2F4654DA" w14:textId="77777777" w:rsidR="00CD635E" w:rsidRPr="008659D9" w:rsidRDefault="00CD635E" w:rsidP="00B55A86">
                      <w:pPr>
                        <w:rPr>
                          <w:rFonts w:ascii="Trebuchet MS" w:hAnsi="Trebuchet MS"/>
                          <w:color w:val="FFFFFF" w:themeColor="background1"/>
                          <w:sz w:val="36"/>
                        </w:rPr>
                      </w:pPr>
                    </w:p>
                  </w:txbxContent>
                </v:textbox>
              </v:shape>
            </w:pict>
          </mc:Fallback>
        </mc:AlternateContent>
      </w:r>
    </w:p>
    <w:p w14:paraId="613BC5BC" w14:textId="77777777" w:rsidR="009C4975" w:rsidRPr="006C0403" w:rsidRDefault="00F34D5A" w:rsidP="00BC4B3F">
      <w:pPr>
        <w:tabs>
          <w:tab w:val="left" w:pos="851"/>
        </w:tabs>
        <w:rPr>
          <w:rFonts w:ascii="Trebuchet MS" w:hAnsi="Trebuchet MS" w:cs="Arial"/>
        </w:rPr>
      </w:pPr>
      <w:r w:rsidRPr="006C0403">
        <w:rPr>
          <w:rFonts w:ascii="Trebuchet MS" w:hAnsi="Trebuchet MS" w:cs="Arial"/>
          <w:noProof/>
          <w:lang w:eastAsia="nl-BE"/>
        </w:rPr>
        <w:drawing>
          <wp:anchor distT="0" distB="0" distL="114300" distR="114300" simplePos="0" relativeHeight="251697152" behindDoc="0" locked="0" layoutInCell="1" allowOverlap="1" wp14:anchorId="015F785E" wp14:editId="46995C01">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1347731A" w14:textId="77777777" w:rsidR="00523481" w:rsidRDefault="00523481" w:rsidP="00BC4B3F">
      <w:pPr>
        <w:tabs>
          <w:tab w:val="left" w:pos="851"/>
        </w:tabs>
        <w:rPr>
          <w:rFonts w:ascii="Trebuchet MS" w:hAnsi="Trebuchet MS" w:cs="Arial"/>
        </w:rPr>
        <w:sectPr w:rsidR="00523481" w:rsidSect="008476AB">
          <w:headerReference w:type="even" r:id="rId11"/>
          <w:headerReference w:type="default" r:id="rId12"/>
          <w:footerReference w:type="even" r:id="rId13"/>
          <w:footerReference w:type="default" r:id="rId14"/>
          <w:headerReference w:type="first" r:id="rId15"/>
          <w:pgSz w:w="11906" w:h="16838" w:code="9"/>
          <w:pgMar w:top="1418" w:right="1418" w:bottom="1418" w:left="1418" w:header="709" w:footer="709" w:gutter="0"/>
          <w:cols w:space="708"/>
          <w:titlePg/>
          <w:docGrid w:linePitch="360"/>
        </w:sectPr>
      </w:pPr>
    </w:p>
    <w:p w14:paraId="0D17429F" w14:textId="77777777" w:rsidR="00523481" w:rsidRDefault="00523481" w:rsidP="00BC4B3F">
      <w:pPr>
        <w:pStyle w:val="Inhopg1"/>
        <w:tabs>
          <w:tab w:val="left" w:pos="851"/>
        </w:tabs>
      </w:pPr>
      <w:r>
        <w:lastRenderedPageBreak/>
        <w:br w:type="page"/>
      </w:r>
    </w:p>
    <w:p w14:paraId="2A16A625" w14:textId="4A0DC3A4" w:rsidR="001A6E2F" w:rsidRPr="006C0403" w:rsidRDefault="00AC616E" w:rsidP="00BC4B3F">
      <w:pPr>
        <w:pStyle w:val="Inhopg1"/>
        <w:tabs>
          <w:tab w:val="left" w:pos="851"/>
        </w:tabs>
      </w:pPr>
      <w:r w:rsidRPr="006C0403">
        <w:lastRenderedPageBreak/>
        <w:t>Inhoud</w:t>
      </w:r>
    </w:p>
    <w:p w14:paraId="41F093A9" w14:textId="77777777" w:rsidR="001A6E2F" w:rsidRPr="006C0403" w:rsidRDefault="001A6E2F" w:rsidP="00BC4B3F">
      <w:pPr>
        <w:pStyle w:val="Inhopg1"/>
        <w:tabs>
          <w:tab w:val="left" w:pos="851"/>
        </w:tabs>
      </w:pPr>
    </w:p>
    <w:p w14:paraId="760D98BD" w14:textId="77777777" w:rsidR="00F74812" w:rsidRDefault="00A228E2">
      <w:pPr>
        <w:pStyle w:val="Inhopg1"/>
        <w:rPr>
          <w:rFonts w:asciiTheme="minorHAnsi" w:eastAsiaTheme="minorEastAsia" w:hAnsiTheme="minorHAnsi" w:cstheme="minorBidi"/>
          <w:b w:val="0"/>
          <w:color w:val="auto"/>
          <w:sz w:val="22"/>
          <w:lang w:eastAsia="nl-BE"/>
        </w:rPr>
      </w:pPr>
      <w:r w:rsidRPr="006C0403">
        <w:fldChar w:fldCharType="begin"/>
      </w:r>
      <w:r w:rsidRPr="006C0403">
        <w:instrText xml:space="preserve"> TOC \h \z \t "LPKop1;1;LPKop2;2" </w:instrText>
      </w:r>
      <w:r w:rsidRPr="006C0403">
        <w:fldChar w:fldCharType="separate"/>
      </w:r>
      <w:hyperlink w:anchor="_Toc439613901" w:history="1">
        <w:r w:rsidR="00F74812" w:rsidRPr="005638B5">
          <w:rPr>
            <w:rStyle w:val="Hyperlink"/>
          </w:rPr>
          <w:t>1</w:t>
        </w:r>
        <w:r w:rsidR="00F74812">
          <w:rPr>
            <w:rFonts w:asciiTheme="minorHAnsi" w:eastAsiaTheme="minorEastAsia" w:hAnsiTheme="minorHAnsi" w:cstheme="minorBidi"/>
            <w:b w:val="0"/>
            <w:color w:val="auto"/>
            <w:sz w:val="22"/>
            <w:lang w:eastAsia="nl-BE"/>
          </w:rPr>
          <w:tab/>
        </w:r>
        <w:r w:rsidR="00F74812" w:rsidRPr="005638B5">
          <w:rPr>
            <w:rStyle w:val="Hyperlink"/>
          </w:rPr>
          <w:t>Inleiding en situering van het leerplan</w:t>
        </w:r>
        <w:r w:rsidR="00F74812">
          <w:rPr>
            <w:webHidden/>
          </w:rPr>
          <w:tab/>
        </w:r>
        <w:r w:rsidR="00F74812">
          <w:rPr>
            <w:webHidden/>
          </w:rPr>
          <w:fldChar w:fldCharType="begin"/>
        </w:r>
        <w:r w:rsidR="00F74812">
          <w:rPr>
            <w:webHidden/>
          </w:rPr>
          <w:instrText xml:space="preserve"> PAGEREF _Toc439613901 \h </w:instrText>
        </w:r>
        <w:r w:rsidR="00F74812">
          <w:rPr>
            <w:webHidden/>
          </w:rPr>
        </w:r>
        <w:r w:rsidR="00F74812">
          <w:rPr>
            <w:webHidden/>
          </w:rPr>
          <w:fldChar w:fldCharType="separate"/>
        </w:r>
        <w:r w:rsidR="00394209">
          <w:rPr>
            <w:webHidden/>
          </w:rPr>
          <w:t>5</w:t>
        </w:r>
        <w:r w:rsidR="00F74812">
          <w:rPr>
            <w:webHidden/>
          </w:rPr>
          <w:fldChar w:fldCharType="end"/>
        </w:r>
      </w:hyperlink>
    </w:p>
    <w:p w14:paraId="02A98792"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02" w:history="1">
        <w:r w:rsidR="00F74812" w:rsidRPr="005638B5">
          <w:rPr>
            <w:rStyle w:val="Hyperlink"/>
            <w14:scene3d>
              <w14:camera w14:prst="orthographicFront"/>
              <w14:lightRig w14:rig="threePt" w14:dir="t">
                <w14:rot w14:lat="0" w14:lon="0" w14:rev="0"/>
              </w14:lightRig>
            </w14:scene3d>
          </w:rPr>
          <w:t>1.1</w:t>
        </w:r>
        <w:r w:rsidR="00F74812">
          <w:rPr>
            <w:rFonts w:asciiTheme="minorHAnsi" w:eastAsiaTheme="minorEastAsia" w:hAnsiTheme="minorHAnsi" w:cstheme="minorBidi"/>
            <w:color w:val="auto"/>
            <w:sz w:val="22"/>
            <w:szCs w:val="22"/>
            <w:lang w:eastAsia="nl-BE"/>
          </w:rPr>
          <w:tab/>
        </w:r>
        <w:r w:rsidR="00F74812" w:rsidRPr="005638B5">
          <w:rPr>
            <w:rStyle w:val="Hyperlink"/>
          </w:rPr>
          <w:t>Plaats in de lessentabel</w:t>
        </w:r>
        <w:r w:rsidR="00F74812">
          <w:rPr>
            <w:webHidden/>
          </w:rPr>
          <w:tab/>
        </w:r>
        <w:r w:rsidR="00F74812">
          <w:rPr>
            <w:webHidden/>
          </w:rPr>
          <w:fldChar w:fldCharType="begin"/>
        </w:r>
        <w:r w:rsidR="00F74812">
          <w:rPr>
            <w:webHidden/>
          </w:rPr>
          <w:instrText xml:space="preserve"> PAGEREF _Toc439613902 \h </w:instrText>
        </w:r>
        <w:r w:rsidR="00F74812">
          <w:rPr>
            <w:webHidden/>
          </w:rPr>
        </w:r>
        <w:r w:rsidR="00F74812">
          <w:rPr>
            <w:webHidden/>
          </w:rPr>
          <w:fldChar w:fldCharType="separate"/>
        </w:r>
        <w:r>
          <w:rPr>
            <w:webHidden/>
          </w:rPr>
          <w:t>5</w:t>
        </w:r>
        <w:r w:rsidR="00F74812">
          <w:rPr>
            <w:webHidden/>
          </w:rPr>
          <w:fldChar w:fldCharType="end"/>
        </w:r>
      </w:hyperlink>
    </w:p>
    <w:p w14:paraId="3CC297B9"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03" w:history="1">
        <w:r w:rsidR="00F74812" w:rsidRPr="005638B5">
          <w:rPr>
            <w:rStyle w:val="Hyperlink"/>
            <w14:scene3d>
              <w14:camera w14:prst="orthographicFront"/>
              <w14:lightRig w14:rig="threePt" w14:dir="t">
                <w14:rot w14:lat="0" w14:lon="0" w14:rev="0"/>
              </w14:lightRig>
            </w14:scene3d>
          </w:rPr>
          <w:t>1.2</w:t>
        </w:r>
        <w:r w:rsidR="00F74812">
          <w:rPr>
            <w:rFonts w:asciiTheme="minorHAnsi" w:eastAsiaTheme="minorEastAsia" w:hAnsiTheme="minorHAnsi" w:cstheme="minorBidi"/>
            <w:color w:val="auto"/>
            <w:sz w:val="22"/>
            <w:szCs w:val="22"/>
            <w:lang w:eastAsia="nl-BE"/>
          </w:rPr>
          <w:tab/>
        </w:r>
        <w:r w:rsidR="00F74812" w:rsidRPr="005638B5">
          <w:rPr>
            <w:rStyle w:val="Hyperlink"/>
          </w:rPr>
          <w:t>Studierichtingsprofiel</w:t>
        </w:r>
        <w:r w:rsidR="00F74812">
          <w:rPr>
            <w:webHidden/>
          </w:rPr>
          <w:tab/>
        </w:r>
        <w:r w:rsidR="00F74812">
          <w:rPr>
            <w:webHidden/>
          </w:rPr>
          <w:fldChar w:fldCharType="begin"/>
        </w:r>
        <w:r w:rsidR="00F74812">
          <w:rPr>
            <w:webHidden/>
          </w:rPr>
          <w:instrText xml:space="preserve"> PAGEREF _Toc439613903 \h </w:instrText>
        </w:r>
        <w:r w:rsidR="00F74812">
          <w:rPr>
            <w:webHidden/>
          </w:rPr>
        </w:r>
        <w:r w:rsidR="00F74812">
          <w:rPr>
            <w:webHidden/>
          </w:rPr>
          <w:fldChar w:fldCharType="separate"/>
        </w:r>
        <w:r>
          <w:rPr>
            <w:webHidden/>
          </w:rPr>
          <w:t>5</w:t>
        </w:r>
        <w:r w:rsidR="00F74812">
          <w:rPr>
            <w:webHidden/>
          </w:rPr>
          <w:fldChar w:fldCharType="end"/>
        </w:r>
      </w:hyperlink>
    </w:p>
    <w:p w14:paraId="10436A15" w14:textId="77777777" w:rsidR="00F74812" w:rsidRDefault="00394209">
      <w:pPr>
        <w:pStyle w:val="Inhopg1"/>
        <w:rPr>
          <w:rFonts w:asciiTheme="minorHAnsi" w:eastAsiaTheme="minorEastAsia" w:hAnsiTheme="minorHAnsi" w:cstheme="minorBidi"/>
          <w:b w:val="0"/>
          <w:color w:val="auto"/>
          <w:sz w:val="22"/>
          <w:lang w:eastAsia="nl-BE"/>
        </w:rPr>
      </w:pPr>
      <w:hyperlink w:anchor="_Toc439613904" w:history="1">
        <w:r w:rsidR="00F74812" w:rsidRPr="005638B5">
          <w:rPr>
            <w:rStyle w:val="Hyperlink"/>
          </w:rPr>
          <w:t>2</w:t>
        </w:r>
        <w:r w:rsidR="00F74812">
          <w:rPr>
            <w:rFonts w:asciiTheme="minorHAnsi" w:eastAsiaTheme="minorEastAsia" w:hAnsiTheme="minorHAnsi" w:cstheme="minorBidi"/>
            <w:b w:val="0"/>
            <w:color w:val="auto"/>
            <w:sz w:val="22"/>
            <w:lang w:eastAsia="nl-BE"/>
          </w:rPr>
          <w:tab/>
        </w:r>
        <w:r w:rsidR="00F74812" w:rsidRPr="005638B5">
          <w:rPr>
            <w:rStyle w:val="Hyperlink"/>
          </w:rPr>
          <w:t>Beginsituatie en instroom</w:t>
        </w:r>
        <w:r w:rsidR="00F74812">
          <w:rPr>
            <w:webHidden/>
          </w:rPr>
          <w:tab/>
        </w:r>
        <w:r w:rsidR="00F74812">
          <w:rPr>
            <w:webHidden/>
          </w:rPr>
          <w:fldChar w:fldCharType="begin"/>
        </w:r>
        <w:r w:rsidR="00F74812">
          <w:rPr>
            <w:webHidden/>
          </w:rPr>
          <w:instrText xml:space="preserve"> PAGEREF _Toc439613904 \h </w:instrText>
        </w:r>
        <w:r w:rsidR="00F74812">
          <w:rPr>
            <w:webHidden/>
          </w:rPr>
        </w:r>
        <w:r w:rsidR="00F74812">
          <w:rPr>
            <w:webHidden/>
          </w:rPr>
          <w:fldChar w:fldCharType="separate"/>
        </w:r>
        <w:r>
          <w:rPr>
            <w:webHidden/>
          </w:rPr>
          <w:t>6</w:t>
        </w:r>
        <w:r w:rsidR="00F74812">
          <w:rPr>
            <w:webHidden/>
          </w:rPr>
          <w:fldChar w:fldCharType="end"/>
        </w:r>
      </w:hyperlink>
    </w:p>
    <w:p w14:paraId="054951E4" w14:textId="77777777" w:rsidR="00F74812" w:rsidRDefault="00394209">
      <w:pPr>
        <w:pStyle w:val="Inhopg1"/>
        <w:rPr>
          <w:rFonts w:asciiTheme="minorHAnsi" w:eastAsiaTheme="minorEastAsia" w:hAnsiTheme="minorHAnsi" w:cstheme="minorBidi"/>
          <w:b w:val="0"/>
          <w:color w:val="auto"/>
          <w:sz w:val="22"/>
          <w:lang w:eastAsia="nl-BE"/>
        </w:rPr>
      </w:pPr>
      <w:hyperlink w:anchor="_Toc439613905" w:history="1">
        <w:r w:rsidR="00F74812" w:rsidRPr="005638B5">
          <w:rPr>
            <w:rStyle w:val="Hyperlink"/>
          </w:rPr>
          <w:t>3</w:t>
        </w:r>
        <w:r w:rsidR="00F74812">
          <w:rPr>
            <w:rFonts w:asciiTheme="minorHAnsi" w:eastAsiaTheme="minorEastAsia" w:hAnsiTheme="minorHAnsi" w:cstheme="minorBidi"/>
            <w:b w:val="0"/>
            <w:color w:val="auto"/>
            <w:sz w:val="22"/>
            <w:lang w:eastAsia="nl-BE"/>
          </w:rPr>
          <w:tab/>
        </w:r>
        <w:r w:rsidR="00F74812" w:rsidRPr="005638B5">
          <w:rPr>
            <w:rStyle w:val="Hyperlink"/>
          </w:rPr>
          <w:t>Logisch studietraject</w:t>
        </w:r>
        <w:r w:rsidR="00F74812">
          <w:rPr>
            <w:webHidden/>
          </w:rPr>
          <w:tab/>
        </w:r>
        <w:r w:rsidR="00F74812">
          <w:rPr>
            <w:webHidden/>
          </w:rPr>
          <w:fldChar w:fldCharType="begin"/>
        </w:r>
        <w:r w:rsidR="00F74812">
          <w:rPr>
            <w:webHidden/>
          </w:rPr>
          <w:instrText xml:space="preserve"> PAGEREF _Toc439613905 \h </w:instrText>
        </w:r>
        <w:r w:rsidR="00F74812">
          <w:rPr>
            <w:webHidden/>
          </w:rPr>
        </w:r>
        <w:r w:rsidR="00F74812">
          <w:rPr>
            <w:webHidden/>
          </w:rPr>
          <w:fldChar w:fldCharType="separate"/>
        </w:r>
        <w:r>
          <w:rPr>
            <w:webHidden/>
          </w:rPr>
          <w:t>7</w:t>
        </w:r>
        <w:r w:rsidR="00F74812">
          <w:rPr>
            <w:webHidden/>
          </w:rPr>
          <w:fldChar w:fldCharType="end"/>
        </w:r>
      </w:hyperlink>
    </w:p>
    <w:p w14:paraId="68D75C63" w14:textId="77777777" w:rsidR="00F74812" w:rsidRDefault="00394209">
      <w:pPr>
        <w:pStyle w:val="Inhopg1"/>
        <w:rPr>
          <w:rFonts w:asciiTheme="minorHAnsi" w:eastAsiaTheme="minorEastAsia" w:hAnsiTheme="minorHAnsi" w:cstheme="minorBidi"/>
          <w:b w:val="0"/>
          <w:color w:val="auto"/>
          <w:sz w:val="22"/>
          <w:lang w:eastAsia="nl-BE"/>
        </w:rPr>
      </w:pPr>
      <w:hyperlink w:anchor="_Toc439613906" w:history="1">
        <w:r w:rsidR="00F74812" w:rsidRPr="005638B5">
          <w:rPr>
            <w:rStyle w:val="Hyperlink"/>
          </w:rPr>
          <w:t>4</w:t>
        </w:r>
        <w:r w:rsidR="00F74812">
          <w:rPr>
            <w:rFonts w:asciiTheme="minorHAnsi" w:eastAsiaTheme="minorEastAsia" w:hAnsiTheme="minorHAnsi" w:cstheme="minorBidi"/>
            <w:b w:val="0"/>
            <w:color w:val="auto"/>
            <w:sz w:val="22"/>
            <w:lang w:eastAsia="nl-BE"/>
          </w:rPr>
          <w:tab/>
        </w:r>
        <w:r w:rsidR="00F74812" w:rsidRPr="005638B5">
          <w:rPr>
            <w:rStyle w:val="Hyperlink"/>
          </w:rPr>
          <w:t>Christelijk mensbeeld</w:t>
        </w:r>
        <w:r w:rsidR="00F74812">
          <w:rPr>
            <w:webHidden/>
          </w:rPr>
          <w:tab/>
        </w:r>
        <w:r w:rsidR="00F74812">
          <w:rPr>
            <w:webHidden/>
          </w:rPr>
          <w:fldChar w:fldCharType="begin"/>
        </w:r>
        <w:r w:rsidR="00F74812">
          <w:rPr>
            <w:webHidden/>
          </w:rPr>
          <w:instrText xml:space="preserve"> PAGEREF _Toc439613906 \h </w:instrText>
        </w:r>
        <w:r w:rsidR="00F74812">
          <w:rPr>
            <w:webHidden/>
          </w:rPr>
        </w:r>
        <w:r w:rsidR="00F74812">
          <w:rPr>
            <w:webHidden/>
          </w:rPr>
          <w:fldChar w:fldCharType="separate"/>
        </w:r>
        <w:r>
          <w:rPr>
            <w:webHidden/>
          </w:rPr>
          <w:t>8</w:t>
        </w:r>
        <w:r w:rsidR="00F74812">
          <w:rPr>
            <w:webHidden/>
          </w:rPr>
          <w:fldChar w:fldCharType="end"/>
        </w:r>
      </w:hyperlink>
    </w:p>
    <w:p w14:paraId="29002386" w14:textId="77777777" w:rsidR="00F74812" w:rsidRDefault="00394209">
      <w:pPr>
        <w:pStyle w:val="Inhopg1"/>
        <w:rPr>
          <w:rFonts w:asciiTheme="minorHAnsi" w:eastAsiaTheme="minorEastAsia" w:hAnsiTheme="minorHAnsi" w:cstheme="minorBidi"/>
          <w:b w:val="0"/>
          <w:color w:val="auto"/>
          <w:sz w:val="22"/>
          <w:lang w:eastAsia="nl-BE"/>
        </w:rPr>
      </w:pPr>
      <w:hyperlink w:anchor="_Toc439613907" w:history="1">
        <w:r w:rsidR="00F74812" w:rsidRPr="005638B5">
          <w:rPr>
            <w:rStyle w:val="Hyperlink"/>
          </w:rPr>
          <w:t>5</w:t>
        </w:r>
        <w:r w:rsidR="00F74812">
          <w:rPr>
            <w:rFonts w:asciiTheme="minorHAnsi" w:eastAsiaTheme="minorEastAsia" w:hAnsiTheme="minorHAnsi" w:cstheme="minorBidi"/>
            <w:b w:val="0"/>
            <w:color w:val="auto"/>
            <w:sz w:val="22"/>
            <w:lang w:eastAsia="nl-BE"/>
          </w:rPr>
          <w:tab/>
        </w:r>
        <w:r w:rsidR="00F74812" w:rsidRPr="005638B5">
          <w:rPr>
            <w:rStyle w:val="Hyperlink"/>
          </w:rPr>
          <w:t>Opbouw en samenhang</w:t>
        </w:r>
        <w:r w:rsidR="00F74812">
          <w:rPr>
            <w:webHidden/>
          </w:rPr>
          <w:tab/>
        </w:r>
        <w:r w:rsidR="00F74812">
          <w:rPr>
            <w:webHidden/>
          </w:rPr>
          <w:fldChar w:fldCharType="begin"/>
        </w:r>
        <w:r w:rsidR="00F74812">
          <w:rPr>
            <w:webHidden/>
          </w:rPr>
          <w:instrText xml:space="preserve"> PAGEREF _Toc439613907 \h </w:instrText>
        </w:r>
        <w:r w:rsidR="00F74812">
          <w:rPr>
            <w:webHidden/>
          </w:rPr>
        </w:r>
        <w:r w:rsidR="00F74812">
          <w:rPr>
            <w:webHidden/>
          </w:rPr>
          <w:fldChar w:fldCharType="separate"/>
        </w:r>
        <w:r>
          <w:rPr>
            <w:webHidden/>
          </w:rPr>
          <w:t>9</w:t>
        </w:r>
        <w:r w:rsidR="00F74812">
          <w:rPr>
            <w:webHidden/>
          </w:rPr>
          <w:fldChar w:fldCharType="end"/>
        </w:r>
      </w:hyperlink>
    </w:p>
    <w:p w14:paraId="055F9231" w14:textId="77777777" w:rsidR="00F74812" w:rsidRDefault="00394209">
      <w:pPr>
        <w:pStyle w:val="Inhopg1"/>
        <w:rPr>
          <w:rFonts w:asciiTheme="minorHAnsi" w:eastAsiaTheme="minorEastAsia" w:hAnsiTheme="minorHAnsi" w:cstheme="minorBidi"/>
          <w:b w:val="0"/>
          <w:color w:val="auto"/>
          <w:sz w:val="22"/>
          <w:lang w:eastAsia="nl-BE"/>
        </w:rPr>
      </w:pPr>
      <w:hyperlink w:anchor="_Toc439613908" w:history="1">
        <w:r w:rsidR="00F74812" w:rsidRPr="005638B5">
          <w:rPr>
            <w:rStyle w:val="Hyperlink"/>
          </w:rPr>
          <w:t>6</w:t>
        </w:r>
        <w:r w:rsidR="00F74812">
          <w:rPr>
            <w:rFonts w:asciiTheme="minorHAnsi" w:eastAsiaTheme="minorEastAsia" w:hAnsiTheme="minorHAnsi" w:cstheme="minorBidi"/>
            <w:b w:val="0"/>
            <w:color w:val="auto"/>
            <w:sz w:val="22"/>
            <w:lang w:eastAsia="nl-BE"/>
          </w:rPr>
          <w:tab/>
        </w:r>
        <w:r w:rsidR="00F74812" w:rsidRPr="005638B5">
          <w:rPr>
            <w:rStyle w:val="Hyperlink"/>
          </w:rPr>
          <w:t>Doelstellingen</w:t>
        </w:r>
        <w:r w:rsidR="00F74812">
          <w:rPr>
            <w:webHidden/>
          </w:rPr>
          <w:tab/>
        </w:r>
        <w:r w:rsidR="00F74812">
          <w:rPr>
            <w:webHidden/>
          </w:rPr>
          <w:fldChar w:fldCharType="begin"/>
        </w:r>
        <w:r w:rsidR="00F74812">
          <w:rPr>
            <w:webHidden/>
          </w:rPr>
          <w:instrText xml:space="preserve"> PAGEREF _Toc439613908 \h </w:instrText>
        </w:r>
        <w:r w:rsidR="00F74812">
          <w:rPr>
            <w:webHidden/>
          </w:rPr>
        </w:r>
        <w:r w:rsidR="00F74812">
          <w:rPr>
            <w:webHidden/>
          </w:rPr>
          <w:fldChar w:fldCharType="separate"/>
        </w:r>
        <w:r>
          <w:rPr>
            <w:webHidden/>
          </w:rPr>
          <w:t>11</w:t>
        </w:r>
        <w:r w:rsidR="00F74812">
          <w:rPr>
            <w:webHidden/>
          </w:rPr>
          <w:fldChar w:fldCharType="end"/>
        </w:r>
      </w:hyperlink>
    </w:p>
    <w:p w14:paraId="3E78125B"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09" w:history="1">
        <w:r w:rsidR="00F74812" w:rsidRPr="005638B5">
          <w:rPr>
            <w:rStyle w:val="Hyperlink"/>
            <w14:scene3d>
              <w14:camera w14:prst="orthographicFront"/>
              <w14:lightRig w14:rig="threePt" w14:dir="t">
                <w14:rot w14:lat="0" w14:lon="0" w14:rev="0"/>
              </w14:lightRig>
            </w14:scene3d>
          </w:rPr>
          <w:t>6.1</w:t>
        </w:r>
        <w:r w:rsidR="00F74812">
          <w:rPr>
            <w:rFonts w:asciiTheme="minorHAnsi" w:eastAsiaTheme="minorEastAsia" w:hAnsiTheme="minorHAnsi" w:cstheme="minorBidi"/>
            <w:color w:val="auto"/>
            <w:sz w:val="22"/>
            <w:szCs w:val="22"/>
            <w:lang w:eastAsia="nl-BE"/>
          </w:rPr>
          <w:tab/>
        </w:r>
        <w:r w:rsidR="00F74812" w:rsidRPr="005638B5">
          <w:rPr>
            <w:rStyle w:val="Hyperlink"/>
          </w:rPr>
          <w:t>Algemene doelstellingen</w:t>
        </w:r>
        <w:r w:rsidR="00F74812">
          <w:rPr>
            <w:webHidden/>
          </w:rPr>
          <w:tab/>
        </w:r>
        <w:r w:rsidR="00F74812">
          <w:rPr>
            <w:webHidden/>
          </w:rPr>
          <w:fldChar w:fldCharType="begin"/>
        </w:r>
        <w:r w:rsidR="00F74812">
          <w:rPr>
            <w:webHidden/>
          </w:rPr>
          <w:instrText xml:space="preserve"> PAGEREF _Toc439613909 \h </w:instrText>
        </w:r>
        <w:r w:rsidR="00F74812">
          <w:rPr>
            <w:webHidden/>
          </w:rPr>
        </w:r>
        <w:r w:rsidR="00F74812">
          <w:rPr>
            <w:webHidden/>
          </w:rPr>
          <w:fldChar w:fldCharType="separate"/>
        </w:r>
        <w:r>
          <w:rPr>
            <w:webHidden/>
          </w:rPr>
          <w:t>11</w:t>
        </w:r>
        <w:r w:rsidR="00F74812">
          <w:rPr>
            <w:webHidden/>
          </w:rPr>
          <w:fldChar w:fldCharType="end"/>
        </w:r>
      </w:hyperlink>
    </w:p>
    <w:p w14:paraId="1F64FB83"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0" w:history="1">
        <w:r w:rsidR="00F74812" w:rsidRPr="005638B5">
          <w:rPr>
            <w:rStyle w:val="Hyperlink"/>
            <w14:scene3d>
              <w14:camera w14:prst="orthographicFront"/>
              <w14:lightRig w14:rig="threePt" w14:dir="t">
                <w14:rot w14:lat="0" w14:lon="0" w14:rev="0"/>
              </w14:lightRig>
            </w14:scene3d>
          </w:rPr>
          <w:t>6.2</w:t>
        </w:r>
        <w:r w:rsidR="00F74812">
          <w:rPr>
            <w:rFonts w:asciiTheme="minorHAnsi" w:eastAsiaTheme="minorEastAsia" w:hAnsiTheme="minorHAnsi" w:cstheme="minorBidi"/>
            <w:color w:val="auto"/>
            <w:sz w:val="22"/>
            <w:szCs w:val="22"/>
            <w:lang w:eastAsia="nl-BE"/>
          </w:rPr>
          <w:tab/>
        </w:r>
        <w:r w:rsidR="00F74812" w:rsidRPr="005638B5">
          <w:rPr>
            <w:rStyle w:val="Hyperlink"/>
          </w:rPr>
          <w:t>Attitudes</w:t>
        </w:r>
        <w:r w:rsidR="00F74812">
          <w:rPr>
            <w:webHidden/>
          </w:rPr>
          <w:tab/>
        </w:r>
        <w:r w:rsidR="00F74812">
          <w:rPr>
            <w:webHidden/>
          </w:rPr>
          <w:fldChar w:fldCharType="begin"/>
        </w:r>
        <w:r w:rsidR="00F74812">
          <w:rPr>
            <w:webHidden/>
          </w:rPr>
          <w:instrText xml:space="preserve"> PAGEREF _Toc439613910 \h </w:instrText>
        </w:r>
        <w:r w:rsidR="00F74812">
          <w:rPr>
            <w:webHidden/>
          </w:rPr>
        </w:r>
        <w:r w:rsidR="00F74812">
          <w:rPr>
            <w:webHidden/>
          </w:rPr>
          <w:fldChar w:fldCharType="separate"/>
        </w:r>
        <w:r>
          <w:rPr>
            <w:webHidden/>
          </w:rPr>
          <w:t>11</w:t>
        </w:r>
        <w:r w:rsidR="00F74812">
          <w:rPr>
            <w:webHidden/>
          </w:rPr>
          <w:fldChar w:fldCharType="end"/>
        </w:r>
      </w:hyperlink>
    </w:p>
    <w:p w14:paraId="00118AE3"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1" w:history="1">
        <w:r w:rsidR="00F74812" w:rsidRPr="005638B5">
          <w:rPr>
            <w:rStyle w:val="Hyperlink"/>
            <w14:scene3d>
              <w14:camera w14:prst="orthographicFront"/>
              <w14:lightRig w14:rig="threePt" w14:dir="t">
                <w14:rot w14:lat="0" w14:lon="0" w14:rev="0"/>
              </w14:lightRig>
            </w14:scene3d>
          </w:rPr>
          <w:t>6.3</w:t>
        </w:r>
        <w:r w:rsidR="00F74812">
          <w:rPr>
            <w:rFonts w:asciiTheme="minorHAnsi" w:eastAsiaTheme="minorEastAsia" w:hAnsiTheme="minorHAnsi" w:cstheme="minorBidi"/>
            <w:color w:val="auto"/>
            <w:sz w:val="22"/>
            <w:szCs w:val="22"/>
            <w:lang w:eastAsia="nl-BE"/>
          </w:rPr>
          <w:tab/>
        </w:r>
        <w:r w:rsidR="00F74812" w:rsidRPr="005638B5">
          <w:rPr>
            <w:rStyle w:val="Hyperlink"/>
          </w:rPr>
          <w:t>Leerplandoelstellingen, leerinhouden en didactische wenken</w:t>
        </w:r>
        <w:r w:rsidR="00F74812">
          <w:rPr>
            <w:webHidden/>
          </w:rPr>
          <w:tab/>
        </w:r>
        <w:r w:rsidR="00F74812">
          <w:rPr>
            <w:webHidden/>
          </w:rPr>
          <w:fldChar w:fldCharType="begin"/>
        </w:r>
        <w:r w:rsidR="00F74812">
          <w:rPr>
            <w:webHidden/>
          </w:rPr>
          <w:instrText xml:space="preserve"> PAGEREF _Toc439613911 \h </w:instrText>
        </w:r>
        <w:r w:rsidR="00F74812">
          <w:rPr>
            <w:webHidden/>
          </w:rPr>
        </w:r>
        <w:r w:rsidR="00F74812">
          <w:rPr>
            <w:webHidden/>
          </w:rPr>
          <w:fldChar w:fldCharType="separate"/>
        </w:r>
        <w:r>
          <w:rPr>
            <w:webHidden/>
          </w:rPr>
          <w:t>13</w:t>
        </w:r>
        <w:r w:rsidR="00F74812">
          <w:rPr>
            <w:webHidden/>
          </w:rPr>
          <w:fldChar w:fldCharType="end"/>
        </w:r>
      </w:hyperlink>
    </w:p>
    <w:p w14:paraId="3C09E614" w14:textId="77777777" w:rsidR="00F74812" w:rsidRDefault="00394209">
      <w:pPr>
        <w:pStyle w:val="Inhopg1"/>
        <w:rPr>
          <w:rFonts w:asciiTheme="minorHAnsi" w:eastAsiaTheme="minorEastAsia" w:hAnsiTheme="minorHAnsi" w:cstheme="minorBidi"/>
          <w:b w:val="0"/>
          <w:color w:val="auto"/>
          <w:sz w:val="22"/>
          <w:lang w:eastAsia="nl-BE"/>
        </w:rPr>
      </w:pPr>
      <w:hyperlink w:anchor="_Toc439613912" w:history="1">
        <w:r w:rsidR="00F74812" w:rsidRPr="005638B5">
          <w:rPr>
            <w:rStyle w:val="Hyperlink"/>
          </w:rPr>
          <w:t>7</w:t>
        </w:r>
        <w:r w:rsidR="00F74812">
          <w:rPr>
            <w:rFonts w:asciiTheme="minorHAnsi" w:eastAsiaTheme="minorEastAsia" w:hAnsiTheme="minorHAnsi" w:cstheme="minorBidi"/>
            <w:b w:val="0"/>
            <w:color w:val="auto"/>
            <w:sz w:val="22"/>
            <w:lang w:eastAsia="nl-BE"/>
          </w:rPr>
          <w:tab/>
        </w:r>
        <w:r w:rsidR="00F74812" w:rsidRPr="005638B5">
          <w:rPr>
            <w:rStyle w:val="Hyperlink"/>
          </w:rPr>
          <w:t>Minimale materiële vereisten</w:t>
        </w:r>
        <w:r w:rsidR="00F74812">
          <w:rPr>
            <w:webHidden/>
          </w:rPr>
          <w:tab/>
        </w:r>
        <w:r w:rsidR="00F74812">
          <w:rPr>
            <w:webHidden/>
          </w:rPr>
          <w:fldChar w:fldCharType="begin"/>
        </w:r>
        <w:r w:rsidR="00F74812">
          <w:rPr>
            <w:webHidden/>
          </w:rPr>
          <w:instrText xml:space="preserve"> PAGEREF _Toc439613912 \h </w:instrText>
        </w:r>
        <w:r w:rsidR="00F74812">
          <w:rPr>
            <w:webHidden/>
          </w:rPr>
        </w:r>
        <w:r w:rsidR="00F74812">
          <w:rPr>
            <w:webHidden/>
          </w:rPr>
          <w:fldChar w:fldCharType="separate"/>
        </w:r>
        <w:r>
          <w:rPr>
            <w:webHidden/>
          </w:rPr>
          <w:t>26</w:t>
        </w:r>
        <w:r w:rsidR="00F74812">
          <w:rPr>
            <w:webHidden/>
          </w:rPr>
          <w:fldChar w:fldCharType="end"/>
        </w:r>
      </w:hyperlink>
    </w:p>
    <w:p w14:paraId="62CC6F45"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3" w:history="1">
        <w:r w:rsidR="00F74812" w:rsidRPr="005638B5">
          <w:rPr>
            <w:rStyle w:val="Hyperlink"/>
            <w14:scene3d>
              <w14:camera w14:prst="orthographicFront"/>
              <w14:lightRig w14:rig="threePt" w14:dir="t">
                <w14:rot w14:lat="0" w14:lon="0" w14:rev="0"/>
              </w14:lightRig>
            </w14:scene3d>
          </w:rPr>
          <w:t>7.1</w:t>
        </w:r>
        <w:r w:rsidR="00F74812">
          <w:rPr>
            <w:rFonts w:asciiTheme="minorHAnsi" w:eastAsiaTheme="minorEastAsia" w:hAnsiTheme="minorHAnsi" w:cstheme="minorBidi"/>
            <w:color w:val="auto"/>
            <w:sz w:val="22"/>
            <w:szCs w:val="22"/>
            <w:lang w:eastAsia="nl-BE"/>
          </w:rPr>
          <w:tab/>
        </w:r>
        <w:r w:rsidR="00F74812" w:rsidRPr="005638B5">
          <w:rPr>
            <w:rStyle w:val="Hyperlink"/>
          </w:rPr>
          <w:t>Algemeen</w:t>
        </w:r>
        <w:r w:rsidR="00F74812">
          <w:rPr>
            <w:webHidden/>
          </w:rPr>
          <w:tab/>
        </w:r>
        <w:r w:rsidR="00F74812">
          <w:rPr>
            <w:webHidden/>
          </w:rPr>
          <w:fldChar w:fldCharType="begin"/>
        </w:r>
        <w:r w:rsidR="00F74812">
          <w:rPr>
            <w:webHidden/>
          </w:rPr>
          <w:instrText xml:space="preserve"> PAGEREF _Toc439613913 \h </w:instrText>
        </w:r>
        <w:r w:rsidR="00F74812">
          <w:rPr>
            <w:webHidden/>
          </w:rPr>
        </w:r>
        <w:r w:rsidR="00F74812">
          <w:rPr>
            <w:webHidden/>
          </w:rPr>
          <w:fldChar w:fldCharType="separate"/>
        </w:r>
        <w:r>
          <w:rPr>
            <w:webHidden/>
          </w:rPr>
          <w:t>26</w:t>
        </w:r>
        <w:r w:rsidR="00F74812">
          <w:rPr>
            <w:webHidden/>
          </w:rPr>
          <w:fldChar w:fldCharType="end"/>
        </w:r>
      </w:hyperlink>
    </w:p>
    <w:p w14:paraId="57D5A805"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4" w:history="1">
        <w:r w:rsidR="00F74812" w:rsidRPr="005638B5">
          <w:rPr>
            <w:rStyle w:val="Hyperlink"/>
            <w14:scene3d>
              <w14:camera w14:prst="orthographicFront"/>
              <w14:lightRig w14:rig="threePt" w14:dir="t">
                <w14:rot w14:lat="0" w14:lon="0" w14:rev="0"/>
              </w14:lightRig>
            </w14:scene3d>
          </w:rPr>
          <w:t>7.2</w:t>
        </w:r>
        <w:r w:rsidR="00F74812">
          <w:rPr>
            <w:rFonts w:asciiTheme="minorHAnsi" w:eastAsiaTheme="minorEastAsia" w:hAnsiTheme="minorHAnsi" w:cstheme="minorBidi"/>
            <w:color w:val="auto"/>
            <w:sz w:val="22"/>
            <w:szCs w:val="22"/>
            <w:lang w:eastAsia="nl-BE"/>
          </w:rPr>
          <w:tab/>
        </w:r>
        <w:r w:rsidR="00F74812" w:rsidRPr="005638B5">
          <w:rPr>
            <w:rStyle w:val="Hyperlink"/>
          </w:rPr>
          <w:t>Infrastructuur</w:t>
        </w:r>
        <w:r w:rsidR="00F74812">
          <w:rPr>
            <w:webHidden/>
          </w:rPr>
          <w:tab/>
        </w:r>
        <w:r w:rsidR="00F74812">
          <w:rPr>
            <w:webHidden/>
          </w:rPr>
          <w:fldChar w:fldCharType="begin"/>
        </w:r>
        <w:r w:rsidR="00F74812">
          <w:rPr>
            <w:webHidden/>
          </w:rPr>
          <w:instrText xml:space="preserve"> PAGEREF _Toc439613914 \h </w:instrText>
        </w:r>
        <w:r w:rsidR="00F74812">
          <w:rPr>
            <w:webHidden/>
          </w:rPr>
        </w:r>
        <w:r w:rsidR="00F74812">
          <w:rPr>
            <w:webHidden/>
          </w:rPr>
          <w:fldChar w:fldCharType="separate"/>
        </w:r>
        <w:r>
          <w:rPr>
            <w:webHidden/>
          </w:rPr>
          <w:t>26</w:t>
        </w:r>
        <w:r w:rsidR="00F74812">
          <w:rPr>
            <w:webHidden/>
          </w:rPr>
          <w:fldChar w:fldCharType="end"/>
        </w:r>
      </w:hyperlink>
    </w:p>
    <w:p w14:paraId="3A9BAE9E"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5" w:history="1">
        <w:r w:rsidR="00F74812" w:rsidRPr="005638B5">
          <w:rPr>
            <w:rStyle w:val="Hyperlink"/>
            <w14:scene3d>
              <w14:camera w14:prst="orthographicFront"/>
              <w14:lightRig w14:rig="threePt" w14:dir="t">
                <w14:rot w14:lat="0" w14:lon="0" w14:rev="0"/>
              </w14:lightRig>
            </w14:scene3d>
          </w:rPr>
          <w:t>7.3</w:t>
        </w:r>
        <w:r w:rsidR="00F74812">
          <w:rPr>
            <w:rFonts w:asciiTheme="minorHAnsi" w:eastAsiaTheme="minorEastAsia" w:hAnsiTheme="minorHAnsi" w:cstheme="minorBidi"/>
            <w:color w:val="auto"/>
            <w:sz w:val="22"/>
            <w:szCs w:val="22"/>
            <w:lang w:eastAsia="nl-BE"/>
          </w:rPr>
          <w:tab/>
        </w:r>
        <w:r w:rsidR="00F74812" w:rsidRPr="005638B5">
          <w:rPr>
            <w:rStyle w:val="Hyperlink"/>
          </w:rPr>
          <w:t>Materiële en didactische uitrusting</w:t>
        </w:r>
        <w:r w:rsidR="00F74812">
          <w:rPr>
            <w:webHidden/>
          </w:rPr>
          <w:tab/>
        </w:r>
        <w:r w:rsidR="00F74812">
          <w:rPr>
            <w:webHidden/>
          </w:rPr>
          <w:fldChar w:fldCharType="begin"/>
        </w:r>
        <w:r w:rsidR="00F74812">
          <w:rPr>
            <w:webHidden/>
          </w:rPr>
          <w:instrText xml:space="preserve"> PAGEREF _Toc439613915 \h </w:instrText>
        </w:r>
        <w:r w:rsidR="00F74812">
          <w:rPr>
            <w:webHidden/>
          </w:rPr>
        </w:r>
        <w:r w:rsidR="00F74812">
          <w:rPr>
            <w:webHidden/>
          </w:rPr>
          <w:fldChar w:fldCharType="separate"/>
        </w:r>
        <w:r>
          <w:rPr>
            <w:webHidden/>
          </w:rPr>
          <w:t>26</w:t>
        </w:r>
        <w:r w:rsidR="00F74812">
          <w:rPr>
            <w:webHidden/>
          </w:rPr>
          <w:fldChar w:fldCharType="end"/>
        </w:r>
      </w:hyperlink>
    </w:p>
    <w:p w14:paraId="0186C555" w14:textId="77777777" w:rsidR="00F74812" w:rsidRDefault="00394209">
      <w:pPr>
        <w:pStyle w:val="Inhopg1"/>
        <w:rPr>
          <w:rFonts w:asciiTheme="minorHAnsi" w:eastAsiaTheme="minorEastAsia" w:hAnsiTheme="minorHAnsi" w:cstheme="minorBidi"/>
          <w:b w:val="0"/>
          <w:color w:val="auto"/>
          <w:sz w:val="22"/>
          <w:lang w:eastAsia="nl-BE"/>
        </w:rPr>
      </w:pPr>
      <w:hyperlink w:anchor="_Toc439613916" w:history="1">
        <w:r w:rsidR="00F74812" w:rsidRPr="005638B5">
          <w:rPr>
            <w:rStyle w:val="Hyperlink"/>
          </w:rPr>
          <w:t>8</w:t>
        </w:r>
        <w:r w:rsidR="00F74812">
          <w:rPr>
            <w:rFonts w:asciiTheme="minorHAnsi" w:eastAsiaTheme="minorEastAsia" w:hAnsiTheme="minorHAnsi" w:cstheme="minorBidi"/>
            <w:b w:val="0"/>
            <w:color w:val="auto"/>
            <w:sz w:val="22"/>
            <w:lang w:eastAsia="nl-BE"/>
          </w:rPr>
          <w:tab/>
        </w:r>
        <w:r w:rsidR="00F74812" w:rsidRPr="005638B5">
          <w:rPr>
            <w:rStyle w:val="Hyperlink"/>
          </w:rPr>
          <w:t>Pedagogisch-didactische wenken</w:t>
        </w:r>
        <w:r w:rsidR="00F74812">
          <w:rPr>
            <w:webHidden/>
          </w:rPr>
          <w:tab/>
        </w:r>
        <w:r w:rsidR="00F74812">
          <w:rPr>
            <w:webHidden/>
          </w:rPr>
          <w:fldChar w:fldCharType="begin"/>
        </w:r>
        <w:r w:rsidR="00F74812">
          <w:rPr>
            <w:webHidden/>
          </w:rPr>
          <w:instrText xml:space="preserve"> PAGEREF _Toc439613916 \h </w:instrText>
        </w:r>
        <w:r w:rsidR="00F74812">
          <w:rPr>
            <w:webHidden/>
          </w:rPr>
        </w:r>
        <w:r w:rsidR="00F74812">
          <w:rPr>
            <w:webHidden/>
          </w:rPr>
          <w:fldChar w:fldCharType="separate"/>
        </w:r>
        <w:r>
          <w:rPr>
            <w:webHidden/>
          </w:rPr>
          <w:t>28</w:t>
        </w:r>
        <w:r w:rsidR="00F74812">
          <w:rPr>
            <w:webHidden/>
          </w:rPr>
          <w:fldChar w:fldCharType="end"/>
        </w:r>
      </w:hyperlink>
    </w:p>
    <w:p w14:paraId="2A4D10DE"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7" w:history="1">
        <w:r w:rsidR="00F74812" w:rsidRPr="005638B5">
          <w:rPr>
            <w:rStyle w:val="Hyperlink"/>
            <w14:scene3d>
              <w14:camera w14:prst="orthographicFront"/>
              <w14:lightRig w14:rig="threePt" w14:dir="t">
                <w14:rot w14:lat="0" w14:lon="0" w14:rev="0"/>
              </w14:lightRig>
            </w14:scene3d>
          </w:rPr>
          <w:t>8.1</w:t>
        </w:r>
        <w:r w:rsidR="00F74812">
          <w:rPr>
            <w:rFonts w:asciiTheme="minorHAnsi" w:eastAsiaTheme="minorEastAsia" w:hAnsiTheme="minorHAnsi" w:cstheme="minorBidi"/>
            <w:color w:val="auto"/>
            <w:sz w:val="22"/>
            <w:szCs w:val="22"/>
            <w:lang w:eastAsia="nl-BE"/>
          </w:rPr>
          <w:tab/>
        </w:r>
        <w:r w:rsidR="00F74812" w:rsidRPr="005638B5">
          <w:rPr>
            <w:rStyle w:val="Hyperlink"/>
          </w:rPr>
          <w:t>Taalbeleid</w:t>
        </w:r>
        <w:r w:rsidR="00F74812">
          <w:rPr>
            <w:webHidden/>
          </w:rPr>
          <w:tab/>
        </w:r>
        <w:r w:rsidR="00F74812">
          <w:rPr>
            <w:webHidden/>
          </w:rPr>
          <w:fldChar w:fldCharType="begin"/>
        </w:r>
        <w:r w:rsidR="00F74812">
          <w:rPr>
            <w:webHidden/>
          </w:rPr>
          <w:instrText xml:space="preserve"> PAGEREF _Toc439613917 \h </w:instrText>
        </w:r>
        <w:r w:rsidR="00F74812">
          <w:rPr>
            <w:webHidden/>
          </w:rPr>
        </w:r>
        <w:r w:rsidR="00F74812">
          <w:rPr>
            <w:webHidden/>
          </w:rPr>
          <w:fldChar w:fldCharType="separate"/>
        </w:r>
        <w:r>
          <w:rPr>
            <w:webHidden/>
          </w:rPr>
          <w:t>28</w:t>
        </w:r>
        <w:r w:rsidR="00F74812">
          <w:rPr>
            <w:webHidden/>
          </w:rPr>
          <w:fldChar w:fldCharType="end"/>
        </w:r>
      </w:hyperlink>
    </w:p>
    <w:p w14:paraId="698CD6F5"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8" w:history="1">
        <w:r w:rsidR="00F74812" w:rsidRPr="005638B5">
          <w:rPr>
            <w:rStyle w:val="Hyperlink"/>
            <w14:scene3d>
              <w14:camera w14:prst="orthographicFront"/>
              <w14:lightRig w14:rig="threePt" w14:dir="t">
                <w14:rot w14:lat="0" w14:lon="0" w14:rev="0"/>
              </w14:lightRig>
            </w14:scene3d>
          </w:rPr>
          <w:t>8.2</w:t>
        </w:r>
        <w:r w:rsidR="00F74812">
          <w:rPr>
            <w:rFonts w:asciiTheme="minorHAnsi" w:eastAsiaTheme="minorEastAsia" w:hAnsiTheme="minorHAnsi" w:cstheme="minorBidi"/>
            <w:color w:val="auto"/>
            <w:sz w:val="22"/>
            <w:szCs w:val="22"/>
            <w:lang w:eastAsia="nl-BE"/>
          </w:rPr>
          <w:tab/>
        </w:r>
        <w:r w:rsidR="00F74812" w:rsidRPr="005638B5">
          <w:rPr>
            <w:rStyle w:val="Hyperlink"/>
          </w:rPr>
          <w:t>Evaluatie</w:t>
        </w:r>
        <w:r w:rsidR="00F74812">
          <w:rPr>
            <w:webHidden/>
          </w:rPr>
          <w:tab/>
        </w:r>
        <w:r w:rsidR="00F74812">
          <w:rPr>
            <w:webHidden/>
          </w:rPr>
          <w:fldChar w:fldCharType="begin"/>
        </w:r>
        <w:r w:rsidR="00F74812">
          <w:rPr>
            <w:webHidden/>
          </w:rPr>
          <w:instrText xml:space="preserve"> PAGEREF _Toc439613918 \h </w:instrText>
        </w:r>
        <w:r w:rsidR="00F74812">
          <w:rPr>
            <w:webHidden/>
          </w:rPr>
        </w:r>
        <w:r w:rsidR="00F74812">
          <w:rPr>
            <w:webHidden/>
          </w:rPr>
          <w:fldChar w:fldCharType="separate"/>
        </w:r>
        <w:r>
          <w:rPr>
            <w:webHidden/>
          </w:rPr>
          <w:t>28</w:t>
        </w:r>
        <w:r w:rsidR="00F74812">
          <w:rPr>
            <w:webHidden/>
          </w:rPr>
          <w:fldChar w:fldCharType="end"/>
        </w:r>
      </w:hyperlink>
    </w:p>
    <w:p w14:paraId="5B1F7731" w14:textId="77777777" w:rsidR="00F74812" w:rsidRDefault="00394209">
      <w:pPr>
        <w:pStyle w:val="Inhopg2"/>
        <w:rPr>
          <w:rFonts w:asciiTheme="minorHAnsi" w:eastAsiaTheme="minorEastAsia" w:hAnsiTheme="minorHAnsi" w:cstheme="minorBidi"/>
          <w:color w:val="auto"/>
          <w:sz w:val="22"/>
          <w:szCs w:val="22"/>
          <w:lang w:eastAsia="nl-BE"/>
        </w:rPr>
      </w:pPr>
      <w:hyperlink w:anchor="_Toc439613919" w:history="1">
        <w:r w:rsidR="00F74812" w:rsidRPr="005638B5">
          <w:rPr>
            <w:rStyle w:val="Hyperlink"/>
            <w14:scene3d>
              <w14:camera w14:prst="orthographicFront"/>
              <w14:lightRig w14:rig="threePt" w14:dir="t">
                <w14:rot w14:lat="0" w14:lon="0" w14:rev="0"/>
              </w14:lightRig>
            </w14:scene3d>
          </w:rPr>
          <w:t>8.3</w:t>
        </w:r>
        <w:r w:rsidR="00F74812">
          <w:rPr>
            <w:rFonts w:asciiTheme="minorHAnsi" w:eastAsiaTheme="minorEastAsia" w:hAnsiTheme="minorHAnsi" w:cstheme="minorBidi"/>
            <w:color w:val="auto"/>
            <w:sz w:val="22"/>
            <w:szCs w:val="22"/>
            <w:lang w:eastAsia="nl-BE"/>
          </w:rPr>
          <w:tab/>
        </w:r>
        <w:r w:rsidR="00F74812" w:rsidRPr="005638B5">
          <w:rPr>
            <w:rStyle w:val="Hyperlink"/>
          </w:rPr>
          <w:t>Gebruik van informatietechnologie</w:t>
        </w:r>
        <w:r w:rsidR="00F74812">
          <w:rPr>
            <w:webHidden/>
          </w:rPr>
          <w:tab/>
        </w:r>
        <w:r w:rsidR="00F74812">
          <w:rPr>
            <w:webHidden/>
          </w:rPr>
          <w:fldChar w:fldCharType="begin"/>
        </w:r>
        <w:r w:rsidR="00F74812">
          <w:rPr>
            <w:webHidden/>
          </w:rPr>
          <w:instrText xml:space="preserve"> PAGEREF _Toc439613919 \h </w:instrText>
        </w:r>
        <w:r w:rsidR="00F74812">
          <w:rPr>
            <w:webHidden/>
          </w:rPr>
        </w:r>
        <w:r w:rsidR="00F74812">
          <w:rPr>
            <w:webHidden/>
          </w:rPr>
          <w:fldChar w:fldCharType="separate"/>
        </w:r>
        <w:r>
          <w:rPr>
            <w:webHidden/>
          </w:rPr>
          <w:t>30</w:t>
        </w:r>
        <w:r w:rsidR="00F74812">
          <w:rPr>
            <w:webHidden/>
          </w:rPr>
          <w:fldChar w:fldCharType="end"/>
        </w:r>
      </w:hyperlink>
    </w:p>
    <w:p w14:paraId="612C7076" w14:textId="77777777" w:rsidR="00F74812" w:rsidRDefault="00394209">
      <w:pPr>
        <w:pStyle w:val="Inhopg1"/>
        <w:rPr>
          <w:rFonts w:asciiTheme="minorHAnsi" w:eastAsiaTheme="minorEastAsia" w:hAnsiTheme="minorHAnsi" w:cstheme="minorBidi"/>
          <w:b w:val="0"/>
          <w:color w:val="auto"/>
          <w:sz w:val="22"/>
          <w:lang w:eastAsia="nl-BE"/>
        </w:rPr>
      </w:pPr>
      <w:hyperlink w:anchor="_Toc439613920" w:history="1">
        <w:r w:rsidR="00F74812" w:rsidRPr="005638B5">
          <w:rPr>
            <w:rStyle w:val="Hyperlink"/>
          </w:rPr>
          <w:t>9</w:t>
        </w:r>
        <w:r w:rsidR="00F74812">
          <w:rPr>
            <w:rFonts w:asciiTheme="minorHAnsi" w:eastAsiaTheme="minorEastAsia" w:hAnsiTheme="minorHAnsi" w:cstheme="minorBidi"/>
            <w:b w:val="0"/>
            <w:color w:val="auto"/>
            <w:sz w:val="22"/>
            <w:lang w:eastAsia="nl-BE"/>
          </w:rPr>
          <w:tab/>
        </w:r>
        <w:r w:rsidR="00F74812" w:rsidRPr="005638B5">
          <w:rPr>
            <w:rStyle w:val="Hyperlink"/>
          </w:rPr>
          <w:t>Geïntegreerde proef</w:t>
        </w:r>
        <w:r w:rsidR="00F74812">
          <w:rPr>
            <w:webHidden/>
          </w:rPr>
          <w:tab/>
        </w:r>
        <w:r w:rsidR="00F74812">
          <w:rPr>
            <w:webHidden/>
          </w:rPr>
          <w:fldChar w:fldCharType="begin"/>
        </w:r>
        <w:r w:rsidR="00F74812">
          <w:rPr>
            <w:webHidden/>
          </w:rPr>
          <w:instrText xml:space="preserve"> PAGEREF _Toc439613920 \h </w:instrText>
        </w:r>
        <w:r w:rsidR="00F74812">
          <w:rPr>
            <w:webHidden/>
          </w:rPr>
        </w:r>
        <w:r w:rsidR="00F74812">
          <w:rPr>
            <w:webHidden/>
          </w:rPr>
          <w:fldChar w:fldCharType="separate"/>
        </w:r>
        <w:r>
          <w:rPr>
            <w:webHidden/>
          </w:rPr>
          <w:t>31</w:t>
        </w:r>
        <w:r w:rsidR="00F74812">
          <w:rPr>
            <w:webHidden/>
          </w:rPr>
          <w:fldChar w:fldCharType="end"/>
        </w:r>
      </w:hyperlink>
    </w:p>
    <w:p w14:paraId="00E33AA9" w14:textId="77777777" w:rsidR="00F74812" w:rsidRDefault="00394209">
      <w:pPr>
        <w:pStyle w:val="Inhopg1"/>
        <w:rPr>
          <w:rFonts w:asciiTheme="minorHAnsi" w:eastAsiaTheme="minorEastAsia" w:hAnsiTheme="minorHAnsi" w:cstheme="minorBidi"/>
          <w:b w:val="0"/>
          <w:color w:val="auto"/>
          <w:sz w:val="22"/>
          <w:lang w:eastAsia="nl-BE"/>
        </w:rPr>
      </w:pPr>
      <w:hyperlink w:anchor="_Toc439613921" w:history="1">
        <w:r w:rsidR="00F74812" w:rsidRPr="005638B5">
          <w:rPr>
            <w:rStyle w:val="Hyperlink"/>
          </w:rPr>
          <w:t>10</w:t>
        </w:r>
        <w:r w:rsidR="00F74812">
          <w:rPr>
            <w:rFonts w:asciiTheme="minorHAnsi" w:eastAsiaTheme="minorEastAsia" w:hAnsiTheme="minorHAnsi" w:cstheme="minorBidi"/>
            <w:b w:val="0"/>
            <w:color w:val="auto"/>
            <w:sz w:val="22"/>
            <w:lang w:eastAsia="nl-BE"/>
          </w:rPr>
          <w:tab/>
        </w:r>
        <w:r w:rsidR="00F74812" w:rsidRPr="005638B5">
          <w:rPr>
            <w:rStyle w:val="Hyperlink"/>
          </w:rPr>
          <w:t>Stage</w:t>
        </w:r>
        <w:r w:rsidR="00F74812">
          <w:rPr>
            <w:webHidden/>
          </w:rPr>
          <w:tab/>
        </w:r>
        <w:r w:rsidR="00F74812">
          <w:rPr>
            <w:webHidden/>
          </w:rPr>
          <w:fldChar w:fldCharType="begin"/>
        </w:r>
        <w:r w:rsidR="00F74812">
          <w:rPr>
            <w:webHidden/>
          </w:rPr>
          <w:instrText xml:space="preserve"> PAGEREF _Toc439613921 \h </w:instrText>
        </w:r>
        <w:r w:rsidR="00F74812">
          <w:rPr>
            <w:webHidden/>
          </w:rPr>
        </w:r>
        <w:r w:rsidR="00F74812">
          <w:rPr>
            <w:webHidden/>
          </w:rPr>
          <w:fldChar w:fldCharType="separate"/>
        </w:r>
        <w:r>
          <w:rPr>
            <w:webHidden/>
          </w:rPr>
          <w:t>32</w:t>
        </w:r>
        <w:r w:rsidR="00F74812">
          <w:rPr>
            <w:webHidden/>
          </w:rPr>
          <w:fldChar w:fldCharType="end"/>
        </w:r>
      </w:hyperlink>
    </w:p>
    <w:p w14:paraId="4E36E7EA" w14:textId="77777777" w:rsidR="009C4975" w:rsidRPr="006C0403" w:rsidRDefault="00A228E2" w:rsidP="00BC4B3F">
      <w:pPr>
        <w:tabs>
          <w:tab w:val="left" w:pos="851"/>
        </w:tabs>
        <w:rPr>
          <w:rFonts w:ascii="Trebuchet MS" w:hAnsi="Trebuchet MS" w:cs="Arial"/>
          <w:sz w:val="28"/>
        </w:rPr>
      </w:pPr>
      <w:r w:rsidRPr="006C0403">
        <w:rPr>
          <w:rFonts w:ascii="Trebuchet MS" w:hAnsi="Trebuchet MS" w:cs="Arial"/>
          <w:noProof/>
          <w:color w:val="404040" w:themeColor="text1" w:themeTint="BF"/>
          <w:sz w:val="28"/>
        </w:rPr>
        <w:fldChar w:fldCharType="end"/>
      </w:r>
    </w:p>
    <w:p w14:paraId="2B6BE176" w14:textId="77777777" w:rsidR="00796EB4" w:rsidRPr="006C0403" w:rsidRDefault="00796EB4" w:rsidP="00BC4B3F">
      <w:pPr>
        <w:tabs>
          <w:tab w:val="left" w:pos="851"/>
        </w:tabs>
        <w:rPr>
          <w:rFonts w:ascii="Trebuchet MS" w:hAnsi="Trebuchet MS" w:cs="Arial"/>
        </w:rPr>
      </w:pPr>
    </w:p>
    <w:p w14:paraId="64B54375" w14:textId="77777777" w:rsidR="00A0235A" w:rsidRPr="006C0403" w:rsidRDefault="00A0235A" w:rsidP="00BC4B3F">
      <w:pPr>
        <w:tabs>
          <w:tab w:val="left" w:pos="851"/>
        </w:tabs>
        <w:rPr>
          <w:rFonts w:ascii="Trebuchet MS" w:hAnsi="Trebuchet MS" w:cs="Arial"/>
        </w:rPr>
      </w:pPr>
    </w:p>
    <w:p w14:paraId="18E9C64F" w14:textId="77777777" w:rsidR="00A0235A" w:rsidRPr="006C0403" w:rsidRDefault="00A0235A" w:rsidP="00BC4B3F">
      <w:pPr>
        <w:tabs>
          <w:tab w:val="left" w:pos="851"/>
        </w:tabs>
        <w:rPr>
          <w:rFonts w:ascii="Trebuchet MS" w:hAnsi="Trebuchet MS" w:cs="Arial"/>
        </w:rPr>
      </w:pPr>
    </w:p>
    <w:p w14:paraId="5B698044" w14:textId="77777777" w:rsidR="00A0235A" w:rsidRPr="006C0403" w:rsidRDefault="00A0235A" w:rsidP="00BC4B3F">
      <w:pPr>
        <w:tabs>
          <w:tab w:val="left" w:pos="851"/>
        </w:tabs>
        <w:rPr>
          <w:rFonts w:ascii="Trebuchet MS" w:hAnsi="Trebuchet MS" w:cs="Arial"/>
        </w:rPr>
      </w:pPr>
    </w:p>
    <w:p w14:paraId="796A9A0D" w14:textId="77777777" w:rsidR="00A0235A" w:rsidRPr="006C0403" w:rsidRDefault="00A0235A" w:rsidP="00BC4B3F">
      <w:pPr>
        <w:tabs>
          <w:tab w:val="left" w:pos="851"/>
        </w:tabs>
        <w:rPr>
          <w:rFonts w:ascii="Trebuchet MS" w:hAnsi="Trebuchet MS" w:cs="Arial"/>
        </w:rPr>
      </w:pPr>
    </w:p>
    <w:p w14:paraId="09A4CD67" w14:textId="77777777" w:rsidR="00A0235A" w:rsidRPr="006C0403" w:rsidRDefault="00A0235A" w:rsidP="00BC4B3F">
      <w:pPr>
        <w:tabs>
          <w:tab w:val="left" w:pos="851"/>
        </w:tabs>
        <w:rPr>
          <w:rFonts w:ascii="Trebuchet MS" w:hAnsi="Trebuchet MS" w:cs="Arial"/>
        </w:rPr>
      </w:pPr>
    </w:p>
    <w:p w14:paraId="12689275" w14:textId="77777777" w:rsidR="00A0235A" w:rsidRPr="006C0403" w:rsidRDefault="00A0235A" w:rsidP="00BC4B3F">
      <w:pPr>
        <w:tabs>
          <w:tab w:val="left" w:pos="851"/>
        </w:tabs>
        <w:rPr>
          <w:rFonts w:ascii="Trebuchet MS" w:hAnsi="Trebuchet MS" w:cs="Arial"/>
        </w:rPr>
      </w:pPr>
    </w:p>
    <w:p w14:paraId="50C74228" w14:textId="77777777" w:rsidR="00A0235A" w:rsidRPr="006C0403" w:rsidRDefault="00A0235A" w:rsidP="00BC4B3F">
      <w:pPr>
        <w:tabs>
          <w:tab w:val="left" w:pos="851"/>
        </w:tabs>
        <w:rPr>
          <w:rFonts w:ascii="Trebuchet MS" w:hAnsi="Trebuchet MS" w:cs="Arial"/>
        </w:rPr>
      </w:pPr>
    </w:p>
    <w:p w14:paraId="0741E674" w14:textId="77777777" w:rsidR="00A0235A" w:rsidRPr="006C0403" w:rsidRDefault="00A0235A" w:rsidP="00BC4B3F">
      <w:pPr>
        <w:tabs>
          <w:tab w:val="left" w:pos="851"/>
        </w:tabs>
        <w:rPr>
          <w:rFonts w:ascii="Trebuchet MS" w:hAnsi="Trebuchet MS" w:cs="Arial"/>
        </w:rPr>
      </w:pPr>
    </w:p>
    <w:p w14:paraId="0632B587" w14:textId="77777777" w:rsidR="00A0235A" w:rsidRPr="006C0403" w:rsidRDefault="00A0235A" w:rsidP="00BC4B3F">
      <w:pPr>
        <w:tabs>
          <w:tab w:val="left" w:pos="851"/>
        </w:tabs>
        <w:rPr>
          <w:rFonts w:ascii="Trebuchet MS" w:hAnsi="Trebuchet MS" w:cs="Arial"/>
        </w:rPr>
      </w:pPr>
    </w:p>
    <w:p w14:paraId="626AB729" w14:textId="77777777" w:rsidR="00A0235A" w:rsidRPr="006C0403" w:rsidRDefault="00A0235A" w:rsidP="00BC4B3F">
      <w:pPr>
        <w:tabs>
          <w:tab w:val="left" w:pos="851"/>
        </w:tabs>
        <w:rPr>
          <w:rFonts w:ascii="Trebuchet MS" w:hAnsi="Trebuchet MS" w:cs="Arial"/>
        </w:rPr>
      </w:pPr>
    </w:p>
    <w:p w14:paraId="330185CC" w14:textId="77777777" w:rsidR="00A0235A" w:rsidRPr="006C0403" w:rsidRDefault="00A0235A" w:rsidP="00BC4B3F">
      <w:pPr>
        <w:tabs>
          <w:tab w:val="left" w:pos="851"/>
        </w:tabs>
        <w:rPr>
          <w:rFonts w:ascii="Trebuchet MS" w:hAnsi="Trebuchet MS" w:cs="Arial"/>
        </w:rPr>
      </w:pPr>
    </w:p>
    <w:p w14:paraId="5C76BE25" w14:textId="77777777" w:rsidR="00A0235A" w:rsidRPr="006C0403" w:rsidRDefault="00A0235A" w:rsidP="00BC4B3F">
      <w:pPr>
        <w:tabs>
          <w:tab w:val="left" w:pos="851"/>
        </w:tabs>
        <w:rPr>
          <w:rFonts w:ascii="Trebuchet MS" w:hAnsi="Trebuchet MS" w:cs="Arial"/>
        </w:rPr>
      </w:pPr>
    </w:p>
    <w:p w14:paraId="526985E1" w14:textId="77777777" w:rsidR="00A0235A" w:rsidRPr="006C0403" w:rsidRDefault="00A0235A" w:rsidP="00BC4B3F">
      <w:pPr>
        <w:tabs>
          <w:tab w:val="left" w:pos="851"/>
        </w:tabs>
        <w:rPr>
          <w:rFonts w:ascii="Trebuchet MS" w:hAnsi="Trebuchet MS" w:cs="Arial"/>
        </w:rPr>
      </w:pPr>
    </w:p>
    <w:p w14:paraId="3541ECEB" w14:textId="77777777" w:rsidR="00A0235A" w:rsidRPr="006C0403" w:rsidRDefault="00A0235A" w:rsidP="00BC4B3F">
      <w:pPr>
        <w:tabs>
          <w:tab w:val="left" w:pos="851"/>
        </w:tabs>
        <w:rPr>
          <w:rFonts w:ascii="Trebuchet MS" w:hAnsi="Trebuchet MS" w:cs="Arial"/>
        </w:rPr>
      </w:pPr>
    </w:p>
    <w:p w14:paraId="3D2AC797" w14:textId="77777777" w:rsidR="00067398" w:rsidRPr="006C0403" w:rsidRDefault="00067398" w:rsidP="00BC4B3F">
      <w:pPr>
        <w:pStyle w:val="LPTekst"/>
        <w:tabs>
          <w:tab w:val="left" w:pos="851"/>
        </w:tabs>
        <w:jc w:val="left"/>
      </w:pPr>
    </w:p>
    <w:p w14:paraId="41AA108D" w14:textId="77777777" w:rsidR="00D85EE2" w:rsidRPr="006C0403" w:rsidRDefault="001A6E2F" w:rsidP="00BC4B3F">
      <w:pPr>
        <w:pStyle w:val="LPKop1"/>
        <w:tabs>
          <w:tab w:val="left" w:pos="851"/>
        </w:tabs>
      </w:pPr>
      <w:bookmarkStart w:id="0" w:name="_Toc439613901"/>
      <w:bookmarkStart w:id="1" w:name="_GoBack"/>
      <w:bookmarkEnd w:id="1"/>
      <w:r w:rsidRPr="006C0403">
        <w:lastRenderedPageBreak/>
        <w:t>I</w:t>
      </w:r>
      <w:r w:rsidR="00DA3AAF" w:rsidRPr="006C0403">
        <w:t>nleiding en situering van het leerplan</w:t>
      </w:r>
      <w:bookmarkEnd w:id="0"/>
    </w:p>
    <w:p w14:paraId="3449C764" w14:textId="77777777" w:rsidR="00D97549" w:rsidRPr="006C0403" w:rsidRDefault="00D85EE2" w:rsidP="00BC4B3F">
      <w:pPr>
        <w:pStyle w:val="LPKop2"/>
        <w:tabs>
          <w:tab w:val="left" w:pos="851"/>
        </w:tabs>
      </w:pPr>
      <w:bookmarkStart w:id="2" w:name="_Toc439613902"/>
      <w:r w:rsidRPr="006C0403">
        <w:t>Plaats in de lessentabel</w:t>
      </w:r>
      <w:bookmarkEnd w:id="2"/>
      <w:r w:rsidR="00DA3AAF" w:rsidRPr="006C0403">
        <w:t xml:space="preserve"> </w:t>
      </w:r>
    </w:p>
    <w:p w14:paraId="0D731CD3" w14:textId="77777777" w:rsidR="00ED3E7F" w:rsidRPr="006C0403" w:rsidRDefault="00ED3E7F" w:rsidP="00BC4B3F">
      <w:pPr>
        <w:pStyle w:val="LPTekst"/>
        <w:tabs>
          <w:tab w:val="left" w:pos="851"/>
        </w:tabs>
        <w:jc w:val="left"/>
      </w:pPr>
      <w:r w:rsidRPr="006C0403">
        <w:t xml:space="preserve">Zie </w:t>
      </w:r>
      <w:hyperlink r:id="rId16" w:history="1">
        <w:r w:rsidR="00E25B2B" w:rsidRPr="006C0403">
          <w:rPr>
            <w:rStyle w:val="Hyperlink"/>
            <w:color w:val="404040" w:themeColor="text1" w:themeTint="BF"/>
          </w:rPr>
          <w:t>www.katholiekonderwijs.vlaanderen</w:t>
        </w:r>
      </w:hyperlink>
      <w:r w:rsidR="00F97414" w:rsidRPr="006C0403">
        <w:t xml:space="preserve"> bij leerplannen &amp; lessentabellen</w:t>
      </w:r>
      <w:r w:rsidRPr="006C0403">
        <w:t>.</w:t>
      </w:r>
    </w:p>
    <w:p w14:paraId="142587CC" w14:textId="77777777" w:rsidR="00DA3AAF" w:rsidRPr="006C0403" w:rsidRDefault="00795F66" w:rsidP="00BC4B3F">
      <w:pPr>
        <w:pStyle w:val="LPKop2"/>
        <w:tabs>
          <w:tab w:val="left" w:pos="851"/>
        </w:tabs>
      </w:pPr>
      <w:bookmarkStart w:id="3" w:name="_Toc439613903"/>
      <w:r w:rsidRPr="006C0403">
        <w:t>Studierichtingsprofiel</w:t>
      </w:r>
      <w:bookmarkEnd w:id="3"/>
    </w:p>
    <w:p w14:paraId="7ED758F9" w14:textId="77777777" w:rsidR="00F53FED" w:rsidRPr="006C0403" w:rsidRDefault="00F53FED" w:rsidP="00BC4B3F">
      <w:pPr>
        <w:pStyle w:val="LPTekst"/>
        <w:tabs>
          <w:tab w:val="left" w:pos="851"/>
        </w:tabs>
        <w:jc w:val="left"/>
      </w:pPr>
      <w:r w:rsidRPr="006C0403">
        <w:t xml:space="preserve">De leerling leert het voorbereiden van klantgerichte grafische producten </w:t>
      </w:r>
      <w:r w:rsidR="001D5CA5" w:rsidRPr="006C0403">
        <w:t xml:space="preserve">(in 2D en in 3D) </w:t>
      </w:r>
      <w:r w:rsidRPr="006C0403">
        <w:t>waarbij beeld, illustratie en tekst geïntegreerd worden.</w:t>
      </w:r>
    </w:p>
    <w:p w14:paraId="267D4DAE" w14:textId="77777777" w:rsidR="00F53FED" w:rsidRPr="006C0403" w:rsidRDefault="00F53FED" w:rsidP="00BC4B3F">
      <w:pPr>
        <w:pStyle w:val="LPTekst"/>
        <w:tabs>
          <w:tab w:val="left" w:pos="851"/>
        </w:tabs>
        <w:jc w:val="left"/>
      </w:pPr>
      <w:r w:rsidRPr="006C0403">
        <w:t xml:space="preserve">Deze grafische producten kunnen zowel op conventionele wijze (via offsetdruk) tot stand komen als op digitale manier (print of web). Hierbij kunnen </w:t>
      </w:r>
      <w:r w:rsidR="00E718E2" w:rsidRPr="006C0403">
        <w:t xml:space="preserve">zowel </w:t>
      </w:r>
      <w:r w:rsidRPr="006C0403">
        <w:t>klassieke drukdragers (papier of karton) als</w:t>
      </w:r>
      <w:r w:rsidR="00E718E2" w:rsidRPr="006C0403">
        <w:t xml:space="preserve"> medium dienen maar ook andere zoals textiel, pvc …</w:t>
      </w:r>
    </w:p>
    <w:p w14:paraId="3019E48D" w14:textId="77777777" w:rsidR="00F53FED" w:rsidRPr="006C0403" w:rsidRDefault="00F53FED" w:rsidP="00BC4B3F">
      <w:pPr>
        <w:pStyle w:val="LPTekst"/>
        <w:tabs>
          <w:tab w:val="left" w:pos="851"/>
        </w:tabs>
        <w:jc w:val="left"/>
      </w:pPr>
      <w:r w:rsidRPr="006C0403">
        <w:t>In deze studierichting komt ook een elementaire basisvorming aan bod die de leerling verder voorbereidt om in de maatschappij te functioneren.</w:t>
      </w:r>
      <w:r w:rsidRPr="006C0403">
        <w:cr/>
      </w:r>
    </w:p>
    <w:p w14:paraId="79262A7F" w14:textId="77777777" w:rsidR="00043838" w:rsidRPr="006C0403" w:rsidRDefault="00043838" w:rsidP="00BC4B3F">
      <w:pPr>
        <w:tabs>
          <w:tab w:val="left" w:pos="851"/>
        </w:tabs>
        <w:rPr>
          <w:rFonts w:ascii="Trebuchet MS" w:hAnsi="Trebuchet MS" w:cs="Arial"/>
        </w:rPr>
      </w:pPr>
    </w:p>
    <w:p w14:paraId="48393D60" w14:textId="77777777" w:rsidR="00043838" w:rsidRPr="006C0403" w:rsidRDefault="00043838" w:rsidP="00BC4B3F">
      <w:pPr>
        <w:tabs>
          <w:tab w:val="left" w:pos="851"/>
        </w:tabs>
        <w:rPr>
          <w:rFonts w:ascii="Trebuchet MS" w:hAnsi="Trebuchet MS" w:cs="Arial"/>
        </w:rPr>
      </w:pPr>
    </w:p>
    <w:p w14:paraId="56F473CD" w14:textId="77777777" w:rsidR="009C0F88" w:rsidRPr="006C0403" w:rsidRDefault="009C0F88" w:rsidP="00BC4B3F">
      <w:pPr>
        <w:tabs>
          <w:tab w:val="left" w:pos="851"/>
        </w:tabs>
        <w:rPr>
          <w:rFonts w:ascii="Trebuchet MS" w:hAnsi="Trebuchet MS" w:cs="Arial"/>
        </w:rPr>
      </w:pPr>
    </w:p>
    <w:p w14:paraId="7B0B56D6" w14:textId="77777777" w:rsidR="009C0F88" w:rsidRPr="006C0403" w:rsidRDefault="009C0F88" w:rsidP="00BC4B3F">
      <w:pPr>
        <w:tabs>
          <w:tab w:val="left" w:pos="851"/>
        </w:tabs>
        <w:rPr>
          <w:rFonts w:ascii="Trebuchet MS" w:hAnsi="Trebuchet MS" w:cs="Arial"/>
        </w:rPr>
      </w:pPr>
    </w:p>
    <w:p w14:paraId="7D0F4800" w14:textId="77777777" w:rsidR="009C0F88" w:rsidRPr="006C0403" w:rsidRDefault="009C0F88" w:rsidP="00BC4B3F">
      <w:pPr>
        <w:tabs>
          <w:tab w:val="left" w:pos="851"/>
        </w:tabs>
        <w:rPr>
          <w:rFonts w:ascii="Trebuchet MS" w:hAnsi="Trebuchet MS" w:cs="Arial"/>
        </w:rPr>
      </w:pPr>
    </w:p>
    <w:p w14:paraId="4E4A165E" w14:textId="77777777" w:rsidR="009C0F88" w:rsidRPr="006C0403" w:rsidRDefault="009C0F88" w:rsidP="00BC4B3F">
      <w:pPr>
        <w:tabs>
          <w:tab w:val="left" w:pos="851"/>
        </w:tabs>
        <w:rPr>
          <w:rFonts w:ascii="Trebuchet MS" w:hAnsi="Trebuchet MS" w:cs="Arial"/>
        </w:rPr>
      </w:pPr>
    </w:p>
    <w:p w14:paraId="0B49036C" w14:textId="77777777" w:rsidR="00DA3AAF" w:rsidRPr="006C0403" w:rsidRDefault="00DA3AAF" w:rsidP="00BC4B3F">
      <w:pPr>
        <w:pStyle w:val="LPKop1"/>
        <w:tabs>
          <w:tab w:val="left" w:pos="851"/>
        </w:tabs>
      </w:pPr>
      <w:bookmarkStart w:id="4" w:name="_Toc439613904"/>
      <w:r w:rsidRPr="006C0403">
        <w:lastRenderedPageBreak/>
        <w:t>Beginsituatie en instroom</w:t>
      </w:r>
      <w:bookmarkEnd w:id="4"/>
    </w:p>
    <w:p w14:paraId="0B14EF99" w14:textId="77777777" w:rsidR="00A6649F" w:rsidRPr="006C0403" w:rsidRDefault="00795F66" w:rsidP="00BC4B3F">
      <w:pPr>
        <w:tabs>
          <w:tab w:val="left" w:pos="851"/>
        </w:tabs>
        <w:rPr>
          <w:rFonts w:ascii="Trebuchet MS" w:eastAsia="Times New Roman" w:hAnsi="Trebuchet MS" w:cs="Times New Roman"/>
          <w:color w:val="404040" w:themeColor="text1" w:themeTint="BF"/>
          <w:sz w:val="20"/>
          <w:szCs w:val="20"/>
          <w:lang w:val="nl-NL" w:eastAsia="nl-NL"/>
        </w:rPr>
      </w:pPr>
      <w:r w:rsidRPr="006C0403">
        <w:rPr>
          <w:rFonts w:ascii="Trebuchet MS" w:eastAsia="Times New Roman" w:hAnsi="Trebuchet MS" w:cs="Times New Roman"/>
          <w:color w:val="404040" w:themeColor="text1" w:themeTint="BF"/>
          <w:sz w:val="20"/>
          <w:szCs w:val="20"/>
          <w:lang w:val="nl-NL" w:eastAsia="nl-NL"/>
        </w:rPr>
        <w:t xml:space="preserve">In de </w:t>
      </w:r>
      <w:r w:rsidR="001D5CA5" w:rsidRPr="006C0403">
        <w:rPr>
          <w:rFonts w:ascii="Trebuchet MS" w:eastAsia="Times New Roman" w:hAnsi="Trebuchet MS" w:cs="Times New Roman"/>
          <w:color w:val="404040" w:themeColor="text1" w:themeTint="BF"/>
          <w:sz w:val="20"/>
          <w:szCs w:val="20"/>
          <w:lang w:val="nl-NL" w:eastAsia="nl-NL"/>
        </w:rPr>
        <w:t>3de</w:t>
      </w:r>
      <w:r w:rsidR="003258AA" w:rsidRPr="006C0403">
        <w:rPr>
          <w:rFonts w:ascii="Trebuchet MS" w:eastAsia="Times New Roman" w:hAnsi="Trebuchet MS" w:cs="Times New Roman"/>
          <w:color w:val="404040" w:themeColor="text1" w:themeTint="BF"/>
          <w:sz w:val="20"/>
          <w:szCs w:val="20"/>
          <w:lang w:val="nl-NL" w:eastAsia="nl-NL"/>
        </w:rPr>
        <w:t xml:space="preserve"> </w:t>
      </w:r>
      <w:r w:rsidRPr="006C0403">
        <w:rPr>
          <w:rFonts w:ascii="Trebuchet MS" w:eastAsia="Times New Roman" w:hAnsi="Trebuchet MS" w:cs="Times New Roman"/>
          <w:color w:val="404040" w:themeColor="text1" w:themeTint="BF"/>
          <w:sz w:val="20"/>
          <w:szCs w:val="20"/>
          <w:lang w:val="nl-NL" w:eastAsia="nl-NL"/>
        </w:rPr>
        <w:t>graad bso Druk</w:t>
      </w:r>
      <w:r w:rsidR="00F53FED" w:rsidRPr="006C0403">
        <w:rPr>
          <w:rFonts w:ascii="Trebuchet MS" w:eastAsia="Times New Roman" w:hAnsi="Trebuchet MS" w:cs="Times New Roman"/>
          <w:color w:val="404040" w:themeColor="text1" w:themeTint="BF"/>
          <w:sz w:val="20"/>
          <w:szCs w:val="20"/>
          <w:lang w:val="nl-NL" w:eastAsia="nl-NL"/>
        </w:rPr>
        <w:t>voorbereiding</w:t>
      </w:r>
      <w:r w:rsidRPr="006C0403">
        <w:rPr>
          <w:rFonts w:ascii="Trebuchet MS" w:eastAsia="Times New Roman" w:hAnsi="Trebuchet MS" w:cs="Times New Roman"/>
          <w:color w:val="404040" w:themeColor="text1" w:themeTint="BF"/>
          <w:sz w:val="20"/>
          <w:szCs w:val="20"/>
          <w:lang w:val="nl-NL" w:eastAsia="nl-NL"/>
        </w:rPr>
        <w:t xml:space="preserve"> zijn de instapvereisten strikt genomen dezelfde als de globale instapvereisten voor </w:t>
      </w:r>
      <w:r w:rsidR="003258AA" w:rsidRPr="006C0403">
        <w:rPr>
          <w:rFonts w:ascii="Trebuchet MS" w:eastAsia="Times New Roman" w:hAnsi="Trebuchet MS" w:cs="Times New Roman"/>
          <w:color w:val="404040" w:themeColor="text1" w:themeTint="BF"/>
          <w:sz w:val="20"/>
          <w:szCs w:val="20"/>
          <w:lang w:val="nl-NL" w:eastAsia="nl-NL"/>
        </w:rPr>
        <w:t>een</w:t>
      </w:r>
      <w:r w:rsidRPr="006C0403">
        <w:rPr>
          <w:rFonts w:ascii="Trebuchet MS" w:eastAsia="Times New Roman" w:hAnsi="Trebuchet MS" w:cs="Times New Roman"/>
          <w:color w:val="404040" w:themeColor="text1" w:themeTint="BF"/>
          <w:sz w:val="20"/>
          <w:szCs w:val="20"/>
          <w:lang w:val="nl-NL" w:eastAsia="nl-NL"/>
        </w:rPr>
        <w:t xml:space="preserve"> </w:t>
      </w:r>
      <w:r w:rsidR="001D5CA5" w:rsidRPr="006C0403">
        <w:rPr>
          <w:rFonts w:ascii="Trebuchet MS" w:eastAsia="Times New Roman" w:hAnsi="Trebuchet MS" w:cs="Times New Roman"/>
          <w:color w:val="404040" w:themeColor="text1" w:themeTint="BF"/>
          <w:sz w:val="20"/>
          <w:szCs w:val="20"/>
          <w:lang w:val="nl-NL" w:eastAsia="nl-NL"/>
        </w:rPr>
        <w:t>3de</w:t>
      </w:r>
      <w:r w:rsidR="003258AA" w:rsidRPr="006C0403">
        <w:rPr>
          <w:rFonts w:ascii="Trebuchet MS" w:eastAsia="Times New Roman" w:hAnsi="Trebuchet MS" w:cs="Times New Roman"/>
          <w:color w:val="404040" w:themeColor="text1" w:themeTint="BF"/>
          <w:sz w:val="20"/>
          <w:szCs w:val="20"/>
          <w:lang w:val="nl-NL" w:eastAsia="nl-NL"/>
        </w:rPr>
        <w:t xml:space="preserve"> </w:t>
      </w:r>
      <w:r w:rsidRPr="006C0403">
        <w:rPr>
          <w:rFonts w:ascii="Trebuchet MS" w:eastAsia="Times New Roman" w:hAnsi="Trebuchet MS" w:cs="Times New Roman"/>
          <w:color w:val="404040" w:themeColor="text1" w:themeTint="BF"/>
          <w:sz w:val="20"/>
          <w:szCs w:val="20"/>
          <w:lang w:val="nl-NL" w:eastAsia="nl-NL"/>
        </w:rPr>
        <w:t xml:space="preserve">graad bso. </w:t>
      </w:r>
    </w:p>
    <w:p w14:paraId="3D387E40" w14:textId="77777777" w:rsidR="00A6649F" w:rsidRPr="006C0403" w:rsidRDefault="00795F66" w:rsidP="00BC4B3F">
      <w:pPr>
        <w:tabs>
          <w:tab w:val="left" w:pos="851"/>
        </w:tabs>
        <w:rPr>
          <w:rFonts w:ascii="Trebuchet MS" w:eastAsia="Times New Roman" w:hAnsi="Trebuchet MS" w:cs="Times New Roman"/>
          <w:color w:val="404040" w:themeColor="text1" w:themeTint="BF"/>
          <w:sz w:val="20"/>
          <w:szCs w:val="20"/>
          <w:lang w:val="nl-NL" w:eastAsia="nl-NL"/>
        </w:rPr>
      </w:pPr>
      <w:r w:rsidRPr="006C0403">
        <w:rPr>
          <w:rFonts w:ascii="Trebuchet MS" w:eastAsia="Times New Roman" w:hAnsi="Trebuchet MS" w:cs="Times New Roman"/>
          <w:color w:val="404040" w:themeColor="text1" w:themeTint="BF"/>
          <w:sz w:val="20"/>
          <w:szCs w:val="20"/>
          <w:lang w:val="nl-NL" w:eastAsia="nl-NL"/>
        </w:rPr>
        <w:t xml:space="preserve">De </w:t>
      </w:r>
      <w:r w:rsidR="001D5CA5" w:rsidRPr="006C0403">
        <w:rPr>
          <w:rFonts w:ascii="Trebuchet MS" w:eastAsia="Times New Roman" w:hAnsi="Trebuchet MS" w:cs="Times New Roman"/>
          <w:color w:val="404040" w:themeColor="text1" w:themeTint="BF"/>
          <w:sz w:val="20"/>
          <w:szCs w:val="20"/>
          <w:lang w:val="nl-NL" w:eastAsia="nl-NL"/>
        </w:rPr>
        <w:t>3de</w:t>
      </w:r>
      <w:r w:rsidR="003258AA" w:rsidRPr="006C0403">
        <w:rPr>
          <w:rFonts w:ascii="Trebuchet MS" w:eastAsia="Times New Roman" w:hAnsi="Trebuchet MS" w:cs="Times New Roman"/>
          <w:color w:val="404040" w:themeColor="text1" w:themeTint="BF"/>
          <w:sz w:val="20"/>
          <w:szCs w:val="20"/>
          <w:lang w:val="nl-NL" w:eastAsia="nl-NL"/>
        </w:rPr>
        <w:t xml:space="preserve"> </w:t>
      </w:r>
      <w:r w:rsidRPr="006C0403">
        <w:rPr>
          <w:rFonts w:ascii="Trebuchet MS" w:eastAsia="Times New Roman" w:hAnsi="Trebuchet MS" w:cs="Times New Roman"/>
          <w:color w:val="404040" w:themeColor="text1" w:themeTint="BF"/>
          <w:sz w:val="20"/>
          <w:szCs w:val="20"/>
          <w:lang w:val="nl-NL" w:eastAsia="nl-NL"/>
        </w:rPr>
        <w:t>graad bso Druk</w:t>
      </w:r>
      <w:r w:rsidR="00F53FED" w:rsidRPr="006C0403">
        <w:rPr>
          <w:rFonts w:ascii="Trebuchet MS" w:eastAsia="Times New Roman" w:hAnsi="Trebuchet MS" w:cs="Times New Roman"/>
          <w:color w:val="404040" w:themeColor="text1" w:themeTint="BF"/>
          <w:sz w:val="20"/>
          <w:szCs w:val="20"/>
          <w:lang w:val="nl-NL" w:eastAsia="nl-NL"/>
        </w:rPr>
        <w:t>voorbereiding</w:t>
      </w:r>
      <w:r w:rsidRPr="006C0403">
        <w:rPr>
          <w:rFonts w:ascii="Trebuchet MS" w:eastAsia="Times New Roman" w:hAnsi="Trebuchet MS" w:cs="Times New Roman"/>
          <w:color w:val="404040" w:themeColor="text1" w:themeTint="BF"/>
          <w:sz w:val="20"/>
          <w:szCs w:val="20"/>
          <w:lang w:val="nl-NL" w:eastAsia="nl-NL"/>
        </w:rPr>
        <w:t xml:space="preserve"> bouwt inhoudelijk en wat betreft de leermethodiek verder op de </w:t>
      </w:r>
      <w:r w:rsidR="001D5CA5" w:rsidRPr="006C0403">
        <w:rPr>
          <w:rFonts w:ascii="Trebuchet MS" w:eastAsia="Times New Roman" w:hAnsi="Trebuchet MS" w:cs="Times New Roman"/>
          <w:color w:val="404040" w:themeColor="text1" w:themeTint="BF"/>
          <w:sz w:val="20"/>
          <w:szCs w:val="20"/>
          <w:lang w:val="nl-NL" w:eastAsia="nl-NL"/>
        </w:rPr>
        <w:t>2de</w:t>
      </w:r>
      <w:r w:rsidR="003258AA" w:rsidRPr="006C0403">
        <w:rPr>
          <w:rFonts w:ascii="Trebuchet MS" w:eastAsia="Times New Roman" w:hAnsi="Trebuchet MS" w:cs="Times New Roman"/>
          <w:color w:val="404040" w:themeColor="text1" w:themeTint="BF"/>
          <w:sz w:val="20"/>
          <w:szCs w:val="20"/>
          <w:lang w:val="nl-NL" w:eastAsia="nl-NL"/>
        </w:rPr>
        <w:t xml:space="preserve"> </w:t>
      </w:r>
      <w:r w:rsidRPr="006C0403">
        <w:rPr>
          <w:rFonts w:ascii="Trebuchet MS" w:eastAsia="Times New Roman" w:hAnsi="Trebuchet MS" w:cs="Times New Roman"/>
          <w:color w:val="404040" w:themeColor="text1" w:themeTint="BF"/>
          <w:sz w:val="20"/>
          <w:szCs w:val="20"/>
          <w:lang w:val="nl-NL" w:eastAsia="nl-NL"/>
        </w:rPr>
        <w:t xml:space="preserve">graad bso Drukken en voorbereiden. De leerling kan probleemloos instromen in de </w:t>
      </w:r>
      <w:r w:rsidR="001D5CA5" w:rsidRPr="006C0403">
        <w:rPr>
          <w:rFonts w:ascii="Trebuchet MS" w:eastAsia="Times New Roman" w:hAnsi="Trebuchet MS" w:cs="Times New Roman"/>
          <w:color w:val="404040" w:themeColor="text1" w:themeTint="BF"/>
          <w:sz w:val="20"/>
          <w:szCs w:val="20"/>
          <w:lang w:val="nl-NL" w:eastAsia="nl-NL"/>
        </w:rPr>
        <w:t>3de</w:t>
      </w:r>
      <w:r w:rsidR="003258AA" w:rsidRPr="006C0403">
        <w:rPr>
          <w:rFonts w:ascii="Trebuchet MS" w:eastAsia="Times New Roman" w:hAnsi="Trebuchet MS" w:cs="Times New Roman"/>
          <w:color w:val="404040" w:themeColor="text1" w:themeTint="BF"/>
          <w:sz w:val="20"/>
          <w:szCs w:val="20"/>
          <w:lang w:val="nl-NL" w:eastAsia="nl-NL"/>
        </w:rPr>
        <w:t xml:space="preserve"> </w:t>
      </w:r>
      <w:r w:rsidRPr="006C0403">
        <w:rPr>
          <w:rFonts w:ascii="Trebuchet MS" w:eastAsia="Times New Roman" w:hAnsi="Trebuchet MS" w:cs="Times New Roman"/>
          <w:color w:val="404040" w:themeColor="text1" w:themeTint="BF"/>
          <w:sz w:val="20"/>
          <w:szCs w:val="20"/>
          <w:lang w:val="nl-NL" w:eastAsia="nl-NL"/>
        </w:rPr>
        <w:t>graad bso Druk</w:t>
      </w:r>
      <w:r w:rsidR="00F53FED" w:rsidRPr="006C0403">
        <w:rPr>
          <w:rFonts w:ascii="Trebuchet MS" w:eastAsia="Times New Roman" w:hAnsi="Trebuchet MS" w:cs="Times New Roman"/>
          <w:color w:val="404040" w:themeColor="text1" w:themeTint="BF"/>
          <w:sz w:val="20"/>
          <w:szCs w:val="20"/>
          <w:lang w:val="nl-NL" w:eastAsia="nl-NL"/>
        </w:rPr>
        <w:t>voorbereiding</w:t>
      </w:r>
      <w:r w:rsidRPr="006C0403">
        <w:rPr>
          <w:rFonts w:ascii="Trebuchet MS" w:eastAsia="Times New Roman" w:hAnsi="Trebuchet MS" w:cs="Times New Roman"/>
          <w:color w:val="404040" w:themeColor="text1" w:themeTint="BF"/>
          <w:sz w:val="20"/>
          <w:szCs w:val="20"/>
          <w:lang w:val="nl-NL" w:eastAsia="nl-NL"/>
        </w:rPr>
        <w:t xml:space="preserve"> na de </w:t>
      </w:r>
      <w:r w:rsidR="001D5CA5" w:rsidRPr="006C0403">
        <w:rPr>
          <w:rFonts w:ascii="Trebuchet MS" w:eastAsia="Times New Roman" w:hAnsi="Trebuchet MS" w:cs="Times New Roman"/>
          <w:color w:val="404040" w:themeColor="text1" w:themeTint="BF"/>
          <w:sz w:val="20"/>
          <w:szCs w:val="20"/>
          <w:lang w:val="nl-NL" w:eastAsia="nl-NL"/>
        </w:rPr>
        <w:t>2de</w:t>
      </w:r>
      <w:r w:rsidR="003258AA" w:rsidRPr="006C0403">
        <w:rPr>
          <w:rFonts w:ascii="Trebuchet MS" w:eastAsia="Times New Roman" w:hAnsi="Trebuchet MS" w:cs="Times New Roman"/>
          <w:color w:val="404040" w:themeColor="text1" w:themeTint="BF"/>
          <w:sz w:val="20"/>
          <w:szCs w:val="20"/>
          <w:lang w:val="nl-NL" w:eastAsia="nl-NL"/>
        </w:rPr>
        <w:t xml:space="preserve"> </w:t>
      </w:r>
      <w:r w:rsidRPr="006C0403">
        <w:rPr>
          <w:rFonts w:ascii="Trebuchet MS" w:eastAsia="Times New Roman" w:hAnsi="Trebuchet MS" w:cs="Times New Roman"/>
          <w:color w:val="404040" w:themeColor="text1" w:themeTint="BF"/>
          <w:sz w:val="20"/>
          <w:szCs w:val="20"/>
          <w:lang w:val="nl-NL" w:eastAsia="nl-NL"/>
        </w:rPr>
        <w:t xml:space="preserve">graad tso Grafische media of Grafische communicatie. </w:t>
      </w:r>
    </w:p>
    <w:p w14:paraId="3B502389" w14:textId="77777777" w:rsidR="00043838" w:rsidRPr="006C0403" w:rsidRDefault="00795F66" w:rsidP="00BC4B3F">
      <w:pPr>
        <w:tabs>
          <w:tab w:val="left" w:pos="851"/>
        </w:tabs>
        <w:rPr>
          <w:rFonts w:ascii="Trebuchet MS" w:hAnsi="Trebuchet MS" w:cs="Arial"/>
        </w:rPr>
      </w:pPr>
      <w:r w:rsidRPr="006C0403">
        <w:rPr>
          <w:rFonts w:ascii="Trebuchet MS" w:eastAsia="Times New Roman" w:hAnsi="Trebuchet MS" w:cs="Times New Roman"/>
          <w:color w:val="404040" w:themeColor="text1" w:themeTint="BF"/>
          <w:sz w:val="20"/>
          <w:szCs w:val="20"/>
          <w:lang w:val="nl-NL" w:eastAsia="nl-NL"/>
        </w:rPr>
        <w:t xml:space="preserve">De leerling kan instromen uit andere </w:t>
      </w:r>
      <w:r w:rsidR="001D5CA5" w:rsidRPr="006C0403">
        <w:rPr>
          <w:rFonts w:ascii="Trebuchet MS" w:eastAsia="Times New Roman" w:hAnsi="Trebuchet MS" w:cs="Times New Roman"/>
          <w:color w:val="404040" w:themeColor="text1" w:themeTint="BF"/>
          <w:sz w:val="20"/>
          <w:szCs w:val="20"/>
          <w:lang w:val="nl-NL" w:eastAsia="nl-NL"/>
        </w:rPr>
        <w:t>2de</w:t>
      </w:r>
      <w:r w:rsidR="003258AA" w:rsidRPr="006C0403">
        <w:rPr>
          <w:rFonts w:ascii="Trebuchet MS" w:eastAsia="Times New Roman" w:hAnsi="Trebuchet MS" w:cs="Times New Roman"/>
          <w:color w:val="404040" w:themeColor="text1" w:themeTint="BF"/>
          <w:sz w:val="20"/>
          <w:szCs w:val="20"/>
          <w:lang w:val="nl-NL" w:eastAsia="nl-NL"/>
        </w:rPr>
        <w:t xml:space="preserve"> </w:t>
      </w:r>
      <w:r w:rsidRPr="006C0403">
        <w:rPr>
          <w:rFonts w:ascii="Trebuchet MS" w:eastAsia="Times New Roman" w:hAnsi="Trebuchet MS" w:cs="Times New Roman"/>
          <w:color w:val="404040" w:themeColor="text1" w:themeTint="BF"/>
          <w:sz w:val="20"/>
          <w:szCs w:val="20"/>
          <w:lang w:val="nl-NL" w:eastAsia="nl-NL"/>
        </w:rPr>
        <w:t>graden wanneer hij gemotiveerd kiest en wanneer de school voorziet in een gedifferentieerde aanpak.</w:t>
      </w:r>
      <w:r w:rsidRPr="006C0403">
        <w:rPr>
          <w:rFonts w:ascii="Trebuchet MS" w:eastAsia="Times New Roman" w:hAnsi="Trebuchet MS" w:cs="Times New Roman"/>
          <w:color w:val="404040" w:themeColor="text1" w:themeTint="BF"/>
          <w:sz w:val="20"/>
          <w:szCs w:val="20"/>
          <w:lang w:val="nl-NL" w:eastAsia="nl-NL"/>
        </w:rPr>
        <w:cr/>
      </w:r>
    </w:p>
    <w:p w14:paraId="0C7000C9" w14:textId="77777777" w:rsidR="00DA3AAF" w:rsidRPr="006C0403" w:rsidRDefault="00DA3AAF" w:rsidP="00BC4B3F">
      <w:pPr>
        <w:tabs>
          <w:tab w:val="left" w:pos="851"/>
        </w:tabs>
        <w:rPr>
          <w:rFonts w:ascii="Trebuchet MS" w:hAnsi="Trebuchet MS" w:cs="Arial"/>
        </w:rPr>
      </w:pPr>
    </w:p>
    <w:p w14:paraId="3FDAD378" w14:textId="77777777" w:rsidR="009C0F88" w:rsidRPr="006C0403" w:rsidRDefault="009C0F88" w:rsidP="00BC4B3F">
      <w:pPr>
        <w:tabs>
          <w:tab w:val="left" w:pos="851"/>
        </w:tabs>
        <w:rPr>
          <w:rFonts w:ascii="Trebuchet MS" w:hAnsi="Trebuchet MS" w:cs="Arial"/>
        </w:rPr>
      </w:pPr>
    </w:p>
    <w:p w14:paraId="48EF8221" w14:textId="77777777" w:rsidR="009C0F88" w:rsidRPr="006C0403" w:rsidRDefault="009C0F88" w:rsidP="00BC4B3F">
      <w:pPr>
        <w:tabs>
          <w:tab w:val="left" w:pos="851"/>
        </w:tabs>
        <w:rPr>
          <w:rFonts w:ascii="Trebuchet MS" w:hAnsi="Trebuchet MS" w:cs="Arial"/>
        </w:rPr>
      </w:pPr>
    </w:p>
    <w:p w14:paraId="275FF62B" w14:textId="77777777" w:rsidR="009C0F88" w:rsidRPr="006C0403" w:rsidRDefault="009C0F88" w:rsidP="00BC4B3F">
      <w:pPr>
        <w:tabs>
          <w:tab w:val="left" w:pos="851"/>
        </w:tabs>
        <w:rPr>
          <w:rFonts w:ascii="Trebuchet MS" w:hAnsi="Trebuchet MS" w:cs="Arial"/>
        </w:rPr>
      </w:pPr>
    </w:p>
    <w:p w14:paraId="2773A2B8" w14:textId="77777777" w:rsidR="009C0F88" w:rsidRPr="006C0403" w:rsidRDefault="009C0F88" w:rsidP="00BC4B3F">
      <w:pPr>
        <w:tabs>
          <w:tab w:val="left" w:pos="851"/>
        </w:tabs>
        <w:rPr>
          <w:rFonts w:ascii="Trebuchet MS" w:hAnsi="Trebuchet MS" w:cs="Arial"/>
        </w:rPr>
      </w:pPr>
    </w:p>
    <w:p w14:paraId="1A36312E" w14:textId="77777777" w:rsidR="009C0F88" w:rsidRPr="006C0403" w:rsidRDefault="009C0F88" w:rsidP="00BC4B3F">
      <w:pPr>
        <w:tabs>
          <w:tab w:val="left" w:pos="851"/>
        </w:tabs>
        <w:rPr>
          <w:rFonts w:ascii="Trebuchet MS" w:hAnsi="Trebuchet MS" w:cs="Arial"/>
        </w:rPr>
      </w:pPr>
    </w:p>
    <w:p w14:paraId="2C097E5D" w14:textId="77777777" w:rsidR="009C0F88" w:rsidRPr="006C0403" w:rsidRDefault="009C0F88" w:rsidP="00BC4B3F">
      <w:pPr>
        <w:tabs>
          <w:tab w:val="left" w:pos="851"/>
        </w:tabs>
        <w:rPr>
          <w:rFonts w:ascii="Trebuchet MS" w:hAnsi="Trebuchet MS" w:cs="Arial"/>
        </w:rPr>
      </w:pPr>
    </w:p>
    <w:p w14:paraId="034188A9" w14:textId="77777777" w:rsidR="009C0F88" w:rsidRPr="006C0403" w:rsidRDefault="009C0F88" w:rsidP="00BC4B3F">
      <w:pPr>
        <w:tabs>
          <w:tab w:val="left" w:pos="851"/>
        </w:tabs>
        <w:rPr>
          <w:rFonts w:ascii="Trebuchet MS" w:hAnsi="Trebuchet MS" w:cs="Arial"/>
        </w:rPr>
      </w:pPr>
    </w:p>
    <w:p w14:paraId="04246AD4" w14:textId="77777777" w:rsidR="009C0F88" w:rsidRPr="006C0403" w:rsidRDefault="009C0F88" w:rsidP="00BC4B3F">
      <w:pPr>
        <w:tabs>
          <w:tab w:val="left" w:pos="851"/>
        </w:tabs>
        <w:rPr>
          <w:rFonts w:ascii="Trebuchet MS" w:hAnsi="Trebuchet MS" w:cs="Arial"/>
        </w:rPr>
      </w:pPr>
    </w:p>
    <w:p w14:paraId="0422F9AC" w14:textId="77777777" w:rsidR="009C0F88" w:rsidRPr="006C0403" w:rsidRDefault="009C0F88" w:rsidP="00BC4B3F">
      <w:pPr>
        <w:tabs>
          <w:tab w:val="left" w:pos="851"/>
        </w:tabs>
        <w:rPr>
          <w:rFonts w:ascii="Trebuchet MS" w:hAnsi="Trebuchet MS" w:cs="Arial"/>
        </w:rPr>
      </w:pPr>
    </w:p>
    <w:p w14:paraId="4D9D40B7" w14:textId="77777777" w:rsidR="009C0F88" w:rsidRPr="006C0403" w:rsidRDefault="009C0F88" w:rsidP="00BC4B3F">
      <w:pPr>
        <w:tabs>
          <w:tab w:val="left" w:pos="851"/>
        </w:tabs>
        <w:rPr>
          <w:rFonts w:ascii="Trebuchet MS" w:hAnsi="Trebuchet MS" w:cs="Arial"/>
        </w:rPr>
      </w:pPr>
    </w:p>
    <w:p w14:paraId="24C87C48" w14:textId="77777777" w:rsidR="009C0F88" w:rsidRPr="006C0403" w:rsidRDefault="009C0F88" w:rsidP="00BC4B3F">
      <w:pPr>
        <w:tabs>
          <w:tab w:val="left" w:pos="851"/>
        </w:tabs>
        <w:rPr>
          <w:rFonts w:ascii="Trebuchet MS" w:hAnsi="Trebuchet MS" w:cs="Arial"/>
        </w:rPr>
      </w:pPr>
    </w:p>
    <w:p w14:paraId="3A549ACB" w14:textId="77777777" w:rsidR="009C0F88" w:rsidRPr="006C0403" w:rsidRDefault="009C0F88" w:rsidP="00BC4B3F">
      <w:pPr>
        <w:tabs>
          <w:tab w:val="left" w:pos="851"/>
        </w:tabs>
        <w:rPr>
          <w:rFonts w:ascii="Trebuchet MS" w:hAnsi="Trebuchet MS" w:cs="Arial"/>
        </w:rPr>
      </w:pPr>
    </w:p>
    <w:p w14:paraId="5AC31FE8" w14:textId="77777777" w:rsidR="009C0F88" w:rsidRPr="006C0403" w:rsidRDefault="009C0F88" w:rsidP="00BC4B3F">
      <w:pPr>
        <w:tabs>
          <w:tab w:val="left" w:pos="851"/>
        </w:tabs>
        <w:rPr>
          <w:rFonts w:ascii="Trebuchet MS" w:hAnsi="Trebuchet MS" w:cs="Arial"/>
        </w:rPr>
      </w:pPr>
    </w:p>
    <w:p w14:paraId="0AABF009" w14:textId="77777777" w:rsidR="009C0F88" w:rsidRPr="006C0403" w:rsidRDefault="009C0F88" w:rsidP="00BC4B3F">
      <w:pPr>
        <w:tabs>
          <w:tab w:val="left" w:pos="851"/>
        </w:tabs>
        <w:rPr>
          <w:rFonts w:ascii="Trebuchet MS" w:hAnsi="Trebuchet MS" w:cs="Arial"/>
        </w:rPr>
      </w:pPr>
    </w:p>
    <w:p w14:paraId="01243A34" w14:textId="77777777" w:rsidR="009C0F88" w:rsidRPr="006C0403" w:rsidRDefault="009C0F88" w:rsidP="00BC4B3F">
      <w:pPr>
        <w:tabs>
          <w:tab w:val="left" w:pos="851"/>
        </w:tabs>
        <w:rPr>
          <w:rFonts w:ascii="Trebuchet MS" w:hAnsi="Trebuchet MS" w:cs="Arial"/>
        </w:rPr>
      </w:pPr>
    </w:p>
    <w:p w14:paraId="65D98174" w14:textId="77777777" w:rsidR="009C0F88" w:rsidRPr="006C0403" w:rsidRDefault="009C0F88" w:rsidP="00BC4B3F">
      <w:pPr>
        <w:tabs>
          <w:tab w:val="left" w:pos="851"/>
        </w:tabs>
        <w:rPr>
          <w:rFonts w:ascii="Trebuchet MS" w:hAnsi="Trebuchet MS" w:cs="Arial"/>
        </w:rPr>
      </w:pPr>
    </w:p>
    <w:p w14:paraId="6448318E" w14:textId="77777777" w:rsidR="009C0F88" w:rsidRPr="006C0403" w:rsidRDefault="009C0F88" w:rsidP="00BC4B3F">
      <w:pPr>
        <w:tabs>
          <w:tab w:val="left" w:pos="851"/>
        </w:tabs>
        <w:rPr>
          <w:rFonts w:ascii="Trebuchet MS" w:hAnsi="Trebuchet MS" w:cs="Arial"/>
        </w:rPr>
      </w:pPr>
    </w:p>
    <w:p w14:paraId="40A207E7" w14:textId="77777777" w:rsidR="009C0F88" w:rsidRPr="006C0403" w:rsidRDefault="009C0F88" w:rsidP="00BC4B3F">
      <w:pPr>
        <w:tabs>
          <w:tab w:val="left" w:pos="851"/>
        </w:tabs>
        <w:rPr>
          <w:rFonts w:ascii="Trebuchet MS" w:hAnsi="Trebuchet MS" w:cs="Arial"/>
        </w:rPr>
      </w:pPr>
    </w:p>
    <w:p w14:paraId="2315F14D" w14:textId="77777777" w:rsidR="009C0F88" w:rsidRPr="006C0403" w:rsidRDefault="009C0F88" w:rsidP="00BC4B3F">
      <w:pPr>
        <w:tabs>
          <w:tab w:val="left" w:pos="851"/>
        </w:tabs>
        <w:rPr>
          <w:rFonts w:ascii="Trebuchet MS" w:hAnsi="Trebuchet MS" w:cs="Arial"/>
        </w:rPr>
      </w:pPr>
    </w:p>
    <w:p w14:paraId="1BD6DC49" w14:textId="77777777" w:rsidR="00DA3AAF" w:rsidRPr="006C0403" w:rsidRDefault="00DA3AAF" w:rsidP="00BC4B3F">
      <w:pPr>
        <w:pStyle w:val="LPKop1"/>
        <w:tabs>
          <w:tab w:val="left" w:pos="851"/>
        </w:tabs>
      </w:pPr>
      <w:bookmarkStart w:id="5" w:name="_Toc439613905"/>
      <w:r w:rsidRPr="006C0403">
        <w:lastRenderedPageBreak/>
        <w:t>Logisch studietraject</w:t>
      </w:r>
      <w:bookmarkEnd w:id="5"/>
    </w:p>
    <w:bookmarkStart w:id="6" w:name="_MON_1476363478"/>
    <w:bookmarkEnd w:id="6"/>
    <w:p w14:paraId="1CCD90AC" w14:textId="77777777" w:rsidR="00A6649F" w:rsidRPr="006C0403" w:rsidRDefault="001D5CA5" w:rsidP="00BC4B3F">
      <w:pPr>
        <w:pStyle w:val="VVKSOTekst"/>
        <w:tabs>
          <w:tab w:val="left" w:pos="851"/>
        </w:tabs>
        <w:ind w:left="-851"/>
        <w:jc w:val="left"/>
        <w:rPr>
          <w:rFonts w:ascii="Trebuchet MS" w:hAnsi="Trebuchet MS"/>
        </w:rPr>
      </w:pPr>
      <w:r w:rsidRPr="006C0403">
        <w:rPr>
          <w:rFonts w:ascii="Trebuchet MS" w:hAnsi="Trebuchet MS"/>
        </w:rPr>
        <w:object w:dxaOrig="11138" w:dyaOrig="6212" w14:anchorId="51456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75pt;height:312pt" o:ole="">
            <v:imagedata r:id="rId17" o:title=""/>
          </v:shape>
          <o:OLEObject Type="Embed" ProgID="Word.Document.12" ShapeID="_x0000_i1025" DrawAspect="Content" ObjectID="_1515390570" r:id="rId18">
            <o:FieldCodes>\s</o:FieldCodes>
          </o:OLEObject>
        </w:object>
      </w:r>
    </w:p>
    <w:p w14:paraId="1533DA26" w14:textId="77777777" w:rsidR="00A6649F" w:rsidRPr="006C0403" w:rsidRDefault="00A6649F" w:rsidP="00BC4B3F">
      <w:pPr>
        <w:pStyle w:val="VVKSOTekst"/>
        <w:tabs>
          <w:tab w:val="left" w:pos="851"/>
        </w:tabs>
        <w:jc w:val="left"/>
        <w:rPr>
          <w:rFonts w:ascii="Trebuchet MS" w:hAnsi="Trebuchet MS"/>
        </w:rPr>
      </w:pPr>
    </w:p>
    <w:p w14:paraId="0144981C" w14:textId="77777777" w:rsidR="00F53FED" w:rsidRPr="006C0403" w:rsidRDefault="00F53FED" w:rsidP="00BC4B3F">
      <w:pPr>
        <w:pStyle w:val="LPTekst"/>
        <w:tabs>
          <w:tab w:val="left" w:pos="851"/>
        </w:tabs>
        <w:jc w:val="left"/>
      </w:pPr>
      <w:r w:rsidRPr="006C0403">
        <w:t xml:space="preserve">De specialisatiejaren </w:t>
      </w:r>
      <w:r w:rsidR="005C38A0" w:rsidRPr="006C0403">
        <w:t>Bedrijfsgrafiek [</w:t>
      </w:r>
      <w:r w:rsidRPr="006C0403">
        <w:t>Grafisch vormgever</w:t>
      </w:r>
      <w:r w:rsidR="005C38A0" w:rsidRPr="006C0403">
        <w:t>]</w:t>
      </w:r>
      <w:r w:rsidRPr="006C0403">
        <w:t xml:space="preserve">, </w:t>
      </w:r>
      <w:r w:rsidR="005C38A0" w:rsidRPr="006C0403">
        <w:t>Grafische opmaaksystemen [</w:t>
      </w:r>
      <w:r w:rsidRPr="006C0403">
        <w:t>Digitaal drukken en drukvoorbereiding</w:t>
      </w:r>
      <w:r w:rsidR="005C38A0" w:rsidRPr="006C0403">
        <w:t>]</w:t>
      </w:r>
      <w:r w:rsidRPr="006C0403">
        <w:t xml:space="preserve"> evenals </w:t>
      </w:r>
      <w:r w:rsidR="005C38A0" w:rsidRPr="006C0403">
        <w:t>Zeefdruk [</w:t>
      </w:r>
      <w:r w:rsidRPr="006C0403">
        <w:t>Zeefdrukker en inkjetoperator</w:t>
      </w:r>
      <w:r w:rsidR="005C38A0" w:rsidRPr="006C0403">
        <w:t>]</w:t>
      </w:r>
      <w:r w:rsidRPr="006C0403">
        <w:t xml:space="preserve"> sluiten inhoudelijk en wat betreft leermethodiek aan op de </w:t>
      </w:r>
      <w:r w:rsidR="001D5CA5" w:rsidRPr="006C0403">
        <w:t>3de</w:t>
      </w:r>
      <w:r w:rsidR="00764B27" w:rsidRPr="006C0403">
        <w:t xml:space="preserve"> </w:t>
      </w:r>
      <w:r w:rsidRPr="006C0403">
        <w:t>graad bso Drukvoorbereiding.</w:t>
      </w:r>
    </w:p>
    <w:p w14:paraId="3F8C1568" w14:textId="77777777" w:rsidR="00F53FED" w:rsidRPr="006C0403" w:rsidRDefault="00F53FED" w:rsidP="00BC4B3F">
      <w:pPr>
        <w:pStyle w:val="LPTekst"/>
        <w:tabs>
          <w:tab w:val="left" w:pos="851"/>
        </w:tabs>
        <w:jc w:val="left"/>
      </w:pPr>
      <w:r w:rsidRPr="006C0403">
        <w:t xml:space="preserve"> In het volwassenenonderwijs zijn er tal van mogelijkheden om zich verder te vervolmaken. </w:t>
      </w:r>
    </w:p>
    <w:p w14:paraId="7C1E0933" w14:textId="77777777" w:rsidR="00DA3AAF" w:rsidRPr="006C0403" w:rsidRDefault="00F53FED" w:rsidP="00BC4B3F">
      <w:pPr>
        <w:pStyle w:val="LPTekst"/>
        <w:tabs>
          <w:tab w:val="left" w:pos="851"/>
        </w:tabs>
        <w:jc w:val="left"/>
      </w:pPr>
      <w:r w:rsidRPr="006C0403">
        <w:t xml:space="preserve">Wanneer de leerling na deze </w:t>
      </w:r>
      <w:r w:rsidR="001D5CA5" w:rsidRPr="006C0403">
        <w:t>3de</w:t>
      </w:r>
      <w:r w:rsidR="00764B27" w:rsidRPr="006C0403">
        <w:t xml:space="preserve"> </w:t>
      </w:r>
      <w:r w:rsidRPr="006C0403">
        <w:t xml:space="preserve">graad kiest voor de arbeidsmarkt kan hij op basis van zijn studie tewerkgesteld </w:t>
      </w:r>
      <w:r w:rsidR="00A30C53" w:rsidRPr="006C0403">
        <w:t>worden in de drukvoorbereiding, het grafisch ontwerp of in een digitale drukomgeving</w:t>
      </w:r>
      <w:r w:rsidRPr="006C0403">
        <w:t>.</w:t>
      </w:r>
    </w:p>
    <w:p w14:paraId="2753EDB4" w14:textId="77777777" w:rsidR="00D97549" w:rsidRPr="006C0403" w:rsidRDefault="00DA3AAF" w:rsidP="00BC4B3F">
      <w:pPr>
        <w:pStyle w:val="LPKop1"/>
        <w:tabs>
          <w:tab w:val="left" w:pos="851"/>
        </w:tabs>
      </w:pPr>
      <w:bookmarkStart w:id="7" w:name="_Toc439613906"/>
      <w:bookmarkStart w:id="8" w:name="_Toc30393936"/>
      <w:r w:rsidRPr="006C0403">
        <w:lastRenderedPageBreak/>
        <w:t>Christelijk mensbeeld</w:t>
      </w:r>
      <w:bookmarkEnd w:id="7"/>
    </w:p>
    <w:p w14:paraId="59D2D5C0" w14:textId="77777777" w:rsidR="004577A9" w:rsidRPr="006C0403" w:rsidRDefault="004577A9" w:rsidP="00BC4B3F">
      <w:pPr>
        <w:pStyle w:val="LPTekst"/>
        <w:tabs>
          <w:tab w:val="left" w:pos="851"/>
        </w:tabs>
        <w:jc w:val="left"/>
      </w:pPr>
      <w:r w:rsidRPr="006C0403">
        <w:t>Ons onderwijs streeft de vorming van de totale persoon na waarbij het christelijke mensbeeld centraal staat. Onderstaande waarden zijn dan ook altijd na te streven tijdens alle handelingen:</w:t>
      </w:r>
    </w:p>
    <w:p w14:paraId="085F0BE8" w14:textId="77777777" w:rsidR="004577A9" w:rsidRPr="006C0403" w:rsidRDefault="004577A9" w:rsidP="00520C60">
      <w:pPr>
        <w:pStyle w:val="LPTekst"/>
        <w:numPr>
          <w:ilvl w:val="0"/>
          <w:numId w:val="10"/>
        </w:numPr>
        <w:tabs>
          <w:tab w:val="left" w:pos="851"/>
        </w:tabs>
        <w:jc w:val="left"/>
      </w:pPr>
      <w:r w:rsidRPr="006C0403">
        <w:t>respect voor de medemens;</w:t>
      </w:r>
    </w:p>
    <w:p w14:paraId="41587F00" w14:textId="77777777" w:rsidR="004577A9" w:rsidRPr="006C0403" w:rsidRDefault="004577A9" w:rsidP="00520C60">
      <w:pPr>
        <w:pStyle w:val="LPTekst"/>
        <w:numPr>
          <w:ilvl w:val="0"/>
          <w:numId w:val="10"/>
        </w:numPr>
        <w:tabs>
          <w:tab w:val="left" w:pos="851"/>
        </w:tabs>
        <w:jc w:val="left"/>
      </w:pPr>
      <w:r w:rsidRPr="006C0403">
        <w:t>solidariteit;</w:t>
      </w:r>
    </w:p>
    <w:p w14:paraId="7B0CF3EB" w14:textId="77777777" w:rsidR="004577A9" w:rsidRPr="006C0403" w:rsidRDefault="004577A9" w:rsidP="00520C60">
      <w:pPr>
        <w:pStyle w:val="LPTekst"/>
        <w:numPr>
          <w:ilvl w:val="0"/>
          <w:numId w:val="10"/>
        </w:numPr>
        <w:tabs>
          <w:tab w:val="left" w:pos="851"/>
        </w:tabs>
        <w:jc w:val="left"/>
      </w:pPr>
      <w:r w:rsidRPr="006C0403">
        <w:t>zorg voor milieu en leven;</w:t>
      </w:r>
    </w:p>
    <w:p w14:paraId="3AF6852B" w14:textId="77777777" w:rsidR="004577A9" w:rsidRPr="006C0403" w:rsidRDefault="004577A9" w:rsidP="00520C60">
      <w:pPr>
        <w:pStyle w:val="LPTekst"/>
        <w:numPr>
          <w:ilvl w:val="0"/>
          <w:numId w:val="10"/>
        </w:numPr>
        <w:tabs>
          <w:tab w:val="left" w:pos="851"/>
        </w:tabs>
        <w:jc w:val="left"/>
      </w:pPr>
      <w:r w:rsidRPr="006C0403">
        <w:t>respectvol omgaan met eigen geloof, anders gelovigen en niet-gelovigen;</w:t>
      </w:r>
    </w:p>
    <w:p w14:paraId="1E5F93C5" w14:textId="77777777" w:rsidR="004577A9" w:rsidRPr="006C0403" w:rsidRDefault="004577A9" w:rsidP="00520C60">
      <w:pPr>
        <w:pStyle w:val="LPTekst"/>
        <w:numPr>
          <w:ilvl w:val="0"/>
          <w:numId w:val="10"/>
        </w:numPr>
        <w:tabs>
          <w:tab w:val="left" w:pos="851"/>
        </w:tabs>
        <w:jc w:val="left"/>
      </w:pPr>
      <w:r w:rsidRPr="006C0403">
        <w:t>vanuit eigen spiritualiteit omgaan met ethische problemen.</w:t>
      </w:r>
    </w:p>
    <w:p w14:paraId="53B4BB8A" w14:textId="77777777" w:rsidR="00F02654" w:rsidRPr="006C0403" w:rsidRDefault="000E0B9B" w:rsidP="00BC4B3F">
      <w:pPr>
        <w:pStyle w:val="LPTekst"/>
        <w:tabs>
          <w:tab w:val="left" w:pos="851"/>
        </w:tabs>
        <w:jc w:val="left"/>
        <w:rPr>
          <w:i/>
        </w:rPr>
      </w:pPr>
      <w:r w:rsidRPr="006C0403">
        <w:t>Met het oog op de realisatie van dit mensbeeld draagt dit leerplan uitdrukkelijk kansen in zich</w:t>
      </w:r>
      <w:bookmarkEnd w:id="8"/>
      <w:r w:rsidR="00B90714" w:rsidRPr="006C0403">
        <w:t>.</w:t>
      </w:r>
      <w:r w:rsidR="003258AA" w:rsidRPr="006C0403">
        <w:rPr>
          <w:i/>
        </w:rPr>
        <w:t xml:space="preserve"> </w:t>
      </w:r>
    </w:p>
    <w:p w14:paraId="578B8834" w14:textId="77777777" w:rsidR="00F02654" w:rsidRPr="006C0403" w:rsidRDefault="00F02654" w:rsidP="00BC4B3F">
      <w:pPr>
        <w:pStyle w:val="LPTekst"/>
        <w:tabs>
          <w:tab w:val="left" w:pos="851"/>
        </w:tabs>
        <w:jc w:val="left"/>
      </w:pPr>
    </w:p>
    <w:p w14:paraId="1EF52263" w14:textId="77777777" w:rsidR="00F02654" w:rsidRPr="006C0403" w:rsidRDefault="00F02654" w:rsidP="00BC4B3F">
      <w:pPr>
        <w:pStyle w:val="LPTekst"/>
        <w:tabs>
          <w:tab w:val="left" w:pos="851"/>
        </w:tabs>
        <w:jc w:val="left"/>
      </w:pPr>
    </w:p>
    <w:p w14:paraId="3D34EE3B" w14:textId="77777777" w:rsidR="00F02654" w:rsidRPr="006C0403" w:rsidRDefault="00F02654" w:rsidP="00BC4B3F">
      <w:pPr>
        <w:pStyle w:val="LPTekst"/>
        <w:tabs>
          <w:tab w:val="left" w:pos="851"/>
        </w:tabs>
        <w:jc w:val="left"/>
      </w:pPr>
    </w:p>
    <w:p w14:paraId="32A4251A" w14:textId="77777777" w:rsidR="00F02654" w:rsidRPr="006C0403" w:rsidRDefault="00F02654" w:rsidP="00BC4B3F">
      <w:pPr>
        <w:pStyle w:val="LPTekst"/>
        <w:tabs>
          <w:tab w:val="left" w:pos="851"/>
        </w:tabs>
        <w:jc w:val="left"/>
      </w:pPr>
    </w:p>
    <w:p w14:paraId="5E301DDA" w14:textId="77777777" w:rsidR="00F02654" w:rsidRPr="006C0403" w:rsidRDefault="00F02654" w:rsidP="00BC4B3F">
      <w:pPr>
        <w:pStyle w:val="LPTekst"/>
        <w:tabs>
          <w:tab w:val="left" w:pos="851"/>
        </w:tabs>
        <w:jc w:val="left"/>
      </w:pPr>
    </w:p>
    <w:p w14:paraId="76F61201" w14:textId="77777777" w:rsidR="00F02654" w:rsidRPr="006C0403" w:rsidRDefault="00F02654" w:rsidP="00BC4B3F">
      <w:pPr>
        <w:pStyle w:val="LPTekst"/>
        <w:tabs>
          <w:tab w:val="left" w:pos="851"/>
        </w:tabs>
        <w:jc w:val="left"/>
      </w:pPr>
    </w:p>
    <w:p w14:paraId="591D9A16" w14:textId="77777777" w:rsidR="00F02654" w:rsidRPr="006C0403" w:rsidRDefault="00F02654" w:rsidP="00BC4B3F">
      <w:pPr>
        <w:pStyle w:val="LPTekst"/>
        <w:tabs>
          <w:tab w:val="left" w:pos="851"/>
        </w:tabs>
        <w:jc w:val="left"/>
      </w:pPr>
    </w:p>
    <w:p w14:paraId="5FAD2338" w14:textId="77777777" w:rsidR="00F02654" w:rsidRPr="006C0403" w:rsidRDefault="00F02654" w:rsidP="00BC4B3F">
      <w:pPr>
        <w:pStyle w:val="LPTekst"/>
        <w:tabs>
          <w:tab w:val="left" w:pos="851"/>
        </w:tabs>
        <w:jc w:val="left"/>
      </w:pPr>
    </w:p>
    <w:p w14:paraId="102D0465" w14:textId="77777777" w:rsidR="00F02654" w:rsidRPr="006C0403" w:rsidRDefault="00F02654" w:rsidP="00BC4B3F">
      <w:pPr>
        <w:pStyle w:val="LPTekst"/>
        <w:tabs>
          <w:tab w:val="left" w:pos="851"/>
        </w:tabs>
        <w:jc w:val="left"/>
      </w:pPr>
    </w:p>
    <w:p w14:paraId="2A0E637F" w14:textId="77777777" w:rsidR="00F02654" w:rsidRPr="006C0403" w:rsidRDefault="00F02654" w:rsidP="00BC4B3F">
      <w:pPr>
        <w:pStyle w:val="LPTekst"/>
        <w:tabs>
          <w:tab w:val="left" w:pos="851"/>
        </w:tabs>
        <w:jc w:val="left"/>
      </w:pPr>
    </w:p>
    <w:p w14:paraId="050BB996" w14:textId="77777777" w:rsidR="00F02654" w:rsidRPr="006C0403" w:rsidRDefault="00F02654" w:rsidP="00BC4B3F">
      <w:pPr>
        <w:pStyle w:val="LPTekst"/>
        <w:tabs>
          <w:tab w:val="left" w:pos="851"/>
        </w:tabs>
        <w:jc w:val="left"/>
      </w:pPr>
    </w:p>
    <w:p w14:paraId="2DDB56AE" w14:textId="77777777" w:rsidR="00F02654" w:rsidRPr="006C0403" w:rsidRDefault="00F02654" w:rsidP="00BC4B3F">
      <w:pPr>
        <w:pStyle w:val="LPTekst"/>
        <w:tabs>
          <w:tab w:val="left" w:pos="851"/>
        </w:tabs>
        <w:jc w:val="left"/>
      </w:pPr>
    </w:p>
    <w:p w14:paraId="52992AF9" w14:textId="77777777" w:rsidR="00DA3AAF" w:rsidRPr="006C0403" w:rsidRDefault="00DA3AAF" w:rsidP="00BC4B3F">
      <w:pPr>
        <w:pStyle w:val="LPKop1"/>
        <w:tabs>
          <w:tab w:val="left" w:pos="851"/>
        </w:tabs>
      </w:pPr>
      <w:bookmarkStart w:id="9" w:name="_Toc439613907"/>
      <w:r w:rsidRPr="006C0403">
        <w:lastRenderedPageBreak/>
        <w:t>Opbouw en samenhang</w:t>
      </w:r>
      <w:bookmarkEnd w:id="9"/>
    </w:p>
    <w:p w14:paraId="59128386" w14:textId="77777777" w:rsidR="00043838" w:rsidRPr="006C0403" w:rsidRDefault="009A25CA" w:rsidP="00BC4B3F">
      <w:pPr>
        <w:tabs>
          <w:tab w:val="left" w:pos="851"/>
        </w:tabs>
        <w:rPr>
          <w:rFonts w:ascii="Trebuchet MS" w:hAnsi="Trebuchet MS" w:cs="Arial"/>
        </w:rPr>
      </w:pPr>
      <w:r w:rsidRPr="006C0403">
        <w:rPr>
          <w:rFonts w:ascii="Trebuchet MS" w:hAnsi="Trebuchet MS"/>
          <w:noProof/>
          <w:lang w:eastAsia="nl-BE"/>
        </w:rPr>
        <w:drawing>
          <wp:inline distT="0" distB="0" distL="0" distR="0" wp14:anchorId="2914592A" wp14:editId="0CAD70BC">
            <wp:extent cx="6496493" cy="4199860"/>
            <wp:effectExtent l="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64C8931" w14:textId="77777777" w:rsidR="009A25CA" w:rsidRPr="006C0403" w:rsidRDefault="009A25CA" w:rsidP="00BC4B3F">
      <w:pPr>
        <w:pStyle w:val="LPTekst"/>
        <w:tabs>
          <w:tab w:val="left" w:pos="851"/>
        </w:tabs>
        <w:jc w:val="left"/>
      </w:pPr>
      <w:r w:rsidRPr="006C0403">
        <w:t>In dit leerplan staat de voorbereiding van grafische en digitale publicaties centraal</w:t>
      </w:r>
      <w:r w:rsidR="001D5CA5" w:rsidRPr="006C0403">
        <w:t>: het opmaken van de elementen tekst, beeld en illustratie</w:t>
      </w:r>
      <w:r w:rsidRPr="006C0403">
        <w:t xml:space="preserve">. Deze kunnen in een later stadium uitgevoerd worden via de offsetdruktechniek maar ook op digitale wijze (via print of digitale druk) en kunnen anderzijds ook beperkt blijven tot een webpagina. </w:t>
      </w:r>
    </w:p>
    <w:p w14:paraId="3137EAA7" w14:textId="6152063B" w:rsidR="009A25CA" w:rsidRDefault="009A25CA" w:rsidP="00BC4B3F">
      <w:pPr>
        <w:pStyle w:val="LPTekst"/>
        <w:tabs>
          <w:tab w:val="left" w:pos="851"/>
        </w:tabs>
        <w:jc w:val="left"/>
      </w:pPr>
      <w:r w:rsidRPr="006C0403">
        <w:t>Wat de uitvoer ook mag zijn, steeds zal het gaan om het combineren van tekst, beeld en illustratie. Deze vormen als het ware de blokstenen</w:t>
      </w:r>
      <w:r w:rsidR="005D365B" w:rsidRPr="006C0403">
        <w:t xml:space="preserve"> voor wat er verder grafisch gecommuniceerd zal worden. Dit geldt zowel voor de output op papier als voor het scherm, maar evenzeer voor druk of print en zelfs los van welke drukdrager gebruikt mag worden (papier, karton, vinyl, canvas…). </w:t>
      </w:r>
      <w:r w:rsidRPr="006C0403">
        <w:t>In al deze gevallen is een basiskennis van ontwerp- en lay-outtechnieken en typografie essentieel.</w:t>
      </w:r>
    </w:p>
    <w:p w14:paraId="22C5F77A" w14:textId="77777777" w:rsidR="00DC15BA" w:rsidRDefault="00DC15BA" w:rsidP="00BC4B3F">
      <w:pPr>
        <w:pStyle w:val="LPTekst"/>
        <w:tabs>
          <w:tab w:val="left" w:pos="851"/>
        </w:tabs>
        <w:jc w:val="left"/>
      </w:pPr>
    </w:p>
    <w:p w14:paraId="12747977" w14:textId="77777777" w:rsidR="00DC15BA" w:rsidRDefault="00DC15BA" w:rsidP="00BC4B3F">
      <w:pPr>
        <w:pStyle w:val="LPTekst"/>
        <w:tabs>
          <w:tab w:val="left" w:pos="851"/>
        </w:tabs>
        <w:jc w:val="left"/>
      </w:pPr>
    </w:p>
    <w:p w14:paraId="51D9464F" w14:textId="77777777" w:rsidR="00DC15BA" w:rsidRDefault="00DC15BA" w:rsidP="00BC4B3F">
      <w:pPr>
        <w:pStyle w:val="LPTekst"/>
        <w:tabs>
          <w:tab w:val="left" w:pos="851"/>
        </w:tabs>
        <w:jc w:val="left"/>
      </w:pPr>
    </w:p>
    <w:p w14:paraId="73F77713" w14:textId="77777777" w:rsidR="00DC15BA" w:rsidRDefault="00DC15BA" w:rsidP="00BC4B3F">
      <w:pPr>
        <w:pStyle w:val="LPTekst"/>
        <w:tabs>
          <w:tab w:val="left" w:pos="851"/>
        </w:tabs>
        <w:jc w:val="left"/>
      </w:pPr>
    </w:p>
    <w:p w14:paraId="05539BE1" w14:textId="77777777" w:rsidR="00DC15BA" w:rsidRDefault="00DC15BA" w:rsidP="00BC4B3F">
      <w:pPr>
        <w:pStyle w:val="LPTekst"/>
        <w:tabs>
          <w:tab w:val="left" w:pos="851"/>
        </w:tabs>
        <w:jc w:val="left"/>
      </w:pPr>
    </w:p>
    <w:p w14:paraId="2B7824CD" w14:textId="12AA49E0" w:rsidR="00DC15BA" w:rsidRPr="006C0403" w:rsidRDefault="00CD635E" w:rsidP="00BC4B3F">
      <w:pPr>
        <w:pStyle w:val="LPTekst"/>
        <w:tabs>
          <w:tab w:val="left" w:pos="851"/>
        </w:tabs>
        <w:jc w:val="left"/>
      </w:pPr>
      <w:r>
        <w:rPr>
          <w:noProof/>
          <w:lang w:val="nl-BE" w:eastAsia="nl-BE"/>
        </w:rPr>
        <w:lastRenderedPageBreak/>
        <w:drawing>
          <wp:anchor distT="0" distB="0" distL="114300" distR="114300" simplePos="0" relativeHeight="251698176" behindDoc="0" locked="0" layoutInCell="1" allowOverlap="1" wp14:anchorId="4B372FDF" wp14:editId="348A5223">
            <wp:simplePos x="0" y="0"/>
            <wp:positionH relativeFrom="margin">
              <wp:posOffset>-1228388</wp:posOffset>
            </wp:positionH>
            <wp:positionV relativeFrom="paragraph">
              <wp:posOffset>1378583</wp:posOffset>
            </wp:positionV>
            <wp:extent cx="8373583" cy="5582696"/>
            <wp:effectExtent l="138112" t="166688" r="185103" b="166052"/>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ypography.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8380635" cy="558739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931D7F1" w14:textId="77777777" w:rsidR="00DA3AAF" w:rsidRPr="006C0403" w:rsidRDefault="00DA3AAF" w:rsidP="00BC4B3F">
      <w:pPr>
        <w:pStyle w:val="LPKop1"/>
        <w:tabs>
          <w:tab w:val="left" w:pos="851"/>
        </w:tabs>
      </w:pPr>
      <w:bookmarkStart w:id="10" w:name="_Toc439613908"/>
      <w:r w:rsidRPr="006C0403">
        <w:lastRenderedPageBreak/>
        <w:t>Doelstellingen</w:t>
      </w:r>
      <w:bookmarkEnd w:id="10"/>
    </w:p>
    <w:p w14:paraId="18361923" w14:textId="77777777" w:rsidR="00065D51" w:rsidRPr="006C0403" w:rsidRDefault="00B90714" w:rsidP="00BC4B3F">
      <w:pPr>
        <w:pStyle w:val="LPKop2"/>
        <w:tabs>
          <w:tab w:val="left" w:pos="851"/>
        </w:tabs>
      </w:pPr>
      <w:bookmarkStart w:id="11" w:name="_Toc439613909"/>
      <w:r w:rsidRPr="006C0403">
        <w:t>Algemene doelstellingen</w:t>
      </w:r>
      <w:bookmarkEnd w:id="11"/>
    </w:p>
    <w:p w14:paraId="6E6F0C5C" w14:textId="77777777" w:rsidR="0048178A" w:rsidRPr="006C0403" w:rsidRDefault="0048178A" w:rsidP="00BC4B3F">
      <w:pPr>
        <w:pStyle w:val="LPAD"/>
        <w:tabs>
          <w:tab w:val="left" w:pos="851"/>
        </w:tabs>
        <w:ind w:left="851"/>
      </w:pPr>
      <w:r w:rsidRPr="006C0403">
        <w:t>Kwaliteitsgericht, milieu- en kostprijsbewust denken en handelen.</w:t>
      </w:r>
    </w:p>
    <w:p w14:paraId="353A0B8D" w14:textId="77777777" w:rsidR="0048178A" w:rsidRPr="006C0403" w:rsidRDefault="0048178A" w:rsidP="00BC4B3F">
      <w:pPr>
        <w:pStyle w:val="LPAD"/>
        <w:tabs>
          <w:tab w:val="left" w:pos="851"/>
        </w:tabs>
        <w:ind w:left="851"/>
      </w:pPr>
      <w:r w:rsidRPr="006C0403">
        <w:t xml:space="preserve">Het Nederlands aanwenden voor beroeps-, persoonlijke en studiedoeleinden. </w:t>
      </w:r>
    </w:p>
    <w:p w14:paraId="0ED9E9E1" w14:textId="77777777" w:rsidR="00A30C53" w:rsidRPr="006C0403" w:rsidRDefault="0048178A" w:rsidP="00BC4B3F">
      <w:pPr>
        <w:pStyle w:val="LPAD"/>
        <w:tabs>
          <w:tab w:val="left" w:pos="851"/>
        </w:tabs>
        <w:ind w:left="851"/>
      </w:pPr>
      <w:r w:rsidRPr="006C0403">
        <w:t>O</w:t>
      </w:r>
      <w:r w:rsidR="00403BCA" w:rsidRPr="006C0403">
        <w:t xml:space="preserve">ntwerpen </w:t>
      </w:r>
      <w:r w:rsidR="00A30C53" w:rsidRPr="006C0403">
        <w:t xml:space="preserve">en vervaardigen van </w:t>
      </w:r>
      <w:r w:rsidR="00403BCA" w:rsidRPr="006C0403">
        <w:t>grafische</w:t>
      </w:r>
      <w:r w:rsidR="00A30C53" w:rsidRPr="006C0403">
        <w:t xml:space="preserve"> producten en</w:t>
      </w:r>
      <w:r w:rsidR="00403BCA" w:rsidRPr="006C0403">
        <w:t xml:space="preserve"> </w:t>
      </w:r>
      <w:r w:rsidR="00B90714" w:rsidRPr="006C0403">
        <w:t>publicaties.</w:t>
      </w:r>
    </w:p>
    <w:p w14:paraId="58EE256B" w14:textId="77777777" w:rsidR="00B90714" w:rsidRPr="006C0403" w:rsidRDefault="00403BCA" w:rsidP="00BC4B3F">
      <w:pPr>
        <w:pStyle w:val="LPAD"/>
        <w:tabs>
          <w:tab w:val="left" w:pos="851"/>
        </w:tabs>
        <w:ind w:left="851"/>
      </w:pPr>
      <w:r w:rsidRPr="006C0403">
        <w:t>Basisregels van typografie en lay-out toepassen.</w:t>
      </w:r>
    </w:p>
    <w:p w14:paraId="431E5B0E" w14:textId="77777777" w:rsidR="00B90714" w:rsidRPr="006C0403" w:rsidRDefault="00A30C53" w:rsidP="00BC4B3F">
      <w:pPr>
        <w:pStyle w:val="LPAD"/>
        <w:tabs>
          <w:tab w:val="left" w:pos="851"/>
        </w:tabs>
        <w:ind w:left="851"/>
      </w:pPr>
      <w:r w:rsidRPr="006C0403">
        <w:t>Tekst, beeld en illustratie opmaken in functie van het eindproduct</w:t>
      </w:r>
      <w:r w:rsidR="008A7F3B" w:rsidRPr="006C0403">
        <w:t>.</w:t>
      </w:r>
    </w:p>
    <w:p w14:paraId="7E97F21D" w14:textId="77777777" w:rsidR="00E85D2A" w:rsidRPr="006C0403" w:rsidRDefault="00A30C53" w:rsidP="00BC4B3F">
      <w:pPr>
        <w:pStyle w:val="LPAD"/>
        <w:tabs>
          <w:tab w:val="left" w:pos="851"/>
        </w:tabs>
        <w:ind w:left="851"/>
      </w:pPr>
      <w:r w:rsidRPr="006C0403">
        <w:t xml:space="preserve">Via conventionele en/of digitale </w:t>
      </w:r>
      <w:r w:rsidR="00FF1DC9" w:rsidRPr="006C0403">
        <w:t>illustratie</w:t>
      </w:r>
      <w:r w:rsidRPr="006C0403">
        <w:t>technieken creatieve ideeën vormgeven</w:t>
      </w:r>
      <w:r w:rsidR="008A7F3B" w:rsidRPr="006C0403">
        <w:t>.</w:t>
      </w:r>
    </w:p>
    <w:p w14:paraId="26302E0F" w14:textId="77777777" w:rsidR="008A7F3B" w:rsidRPr="006C0403" w:rsidRDefault="008A7F3B" w:rsidP="00BC4B3F">
      <w:pPr>
        <w:pStyle w:val="LPAD"/>
        <w:tabs>
          <w:tab w:val="left" w:pos="851"/>
        </w:tabs>
        <w:ind w:left="851"/>
      </w:pPr>
      <w:r w:rsidRPr="006C0403">
        <w:t>Beelden bewerken, corrigeren en/of manipuleren in functie van het eindproduct.</w:t>
      </w:r>
    </w:p>
    <w:p w14:paraId="2163C21A" w14:textId="77777777" w:rsidR="00FF1DC9" w:rsidRPr="006C0403" w:rsidRDefault="00FF1DC9" w:rsidP="00BC4B3F">
      <w:pPr>
        <w:pStyle w:val="LPAD"/>
        <w:tabs>
          <w:tab w:val="left" w:pos="851"/>
        </w:tabs>
        <w:ind w:left="1418" w:hanging="925"/>
      </w:pPr>
      <w:r w:rsidRPr="006C0403">
        <w:t>De paginaopmaak (enkelvoudig en samengesteld drukwerk) verwerken tot de gewenste drukvormen (impositie).</w:t>
      </w:r>
    </w:p>
    <w:p w14:paraId="0B1A3252" w14:textId="77777777" w:rsidR="00DD66B8" w:rsidRPr="006C0403" w:rsidRDefault="00DD66B8" w:rsidP="00DD66B8">
      <w:pPr>
        <w:pStyle w:val="LPAD"/>
        <w:tabs>
          <w:tab w:val="left" w:pos="851"/>
        </w:tabs>
        <w:ind w:left="1418" w:hanging="925"/>
      </w:pPr>
      <w:r w:rsidRPr="006C0403">
        <w:t>Grafische producten digitaal uitvoeren.</w:t>
      </w:r>
    </w:p>
    <w:p w14:paraId="07092339" w14:textId="77777777" w:rsidR="00E85D2A" w:rsidRPr="006C0403" w:rsidRDefault="00A30C53" w:rsidP="00BC4B3F">
      <w:pPr>
        <w:pStyle w:val="LPAD"/>
        <w:tabs>
          <w:tab w:val="left" w:pos="851"/>
        </w:tabs>
        <w:ind w:left="851"/>
      </w:pPr>
      <w:r w:rsidRPr="006C0403">
        <w:t>Creëren en onderhouden van een eenvoudige website.</w:t>
      </w:r>
    </w:p>
    <w:p w14:paraId="0498F45D" w14:textId="77777777" w:rsidR="009C4975" w:rsidRPr="006C0403" w:rsidRDefault="00B90714" w:rsidP="00BC4B3F">
      <w:pPr>
        <w:pStyle w:val="LPKop2"/>
        <w:tabs>
          <w:tab w:val="left" w:pos="851"/>
        </w:tabs>
      </w:pPr>
      <w:bookmarkStart w:id="12" w:name="_Toc439613910"/>
      <w:r w:rsidRPr="006C0403">
        <w:t>Attitudes</w:t>
      </w:r>
      <w:bookmarkEnd w:id="12"/>
    </w:p>
    <w:p w14:paraId="7AE33F2A" w14:textId="77777777" w:rsidR="00B90714" w:rsidRPr="006C0403" w:rsidRDefault="00B90714" w:rsidP="00BC4B3F">
      <w:pPr>
        <w:pStyle w:val="LPTekst"/>
        <w:tabs>
          <w:tab w:val="left" w:pos="851"/>
        </w:tabs>
        <w:jc w:val="left"/>
      </w:pPr>
      <w:r w:rsidRPr="006C0403">
        <w:t>De leerling</w:t>
      </w:r>
    </w:p>
    <w:p w14:paraId="7AFB34FA" w14:textId="77777777" w:rsidR="00B90714" w:rsidRPr="006C0403" w:rsidRDefault="00B90714" w:rsidP="00520C60">
      <w:pPr>
        <w:pStyle w:val="LPAD"/>
        <w:numPr>
          <w:ilvl w:val="0"/>
          <w:numId w:val="14"/>
        </w:numPr>
        <w:tabs>
          <w:tab w:val="left" w:pos="1418"/>
        </w:tabs>
        <w:ind w:left="1418" w:hanging="992"/>
      </w:pPr>
      <w:r w:rsidRPr="006C0403">
        <w:t>ziet het belang van het eigen handelen in, handelt plichtsbewust en past ethische principes toe (zelfstandigheid en verantwoordelijkheidszin).</w:t>
      </w:r>
    </w:p>
    <w:p w14:paraId="122C4B71" w14:textId="77777777" w:rsidR="00B90714" w:rsidRPr="006C0403" w:rsidRDefault="00B90714" w:rsidP="00520C60">
      <w:pPr>
        <w:pStyle w:val="LPAD"/>
        <w:numPr>
          <w:ilvl w:val="0"/>
          <w:numId w:val="14"/>
        </w:numPr>
        <w:tabs>
          <w:tab w:val="left" w:pos="1418"/>
        </w:tabs>
        <w:ind w:left="1418" w:hanging="992"/>
      </w:pPr>
      <w:r w:rsidRPr="006C0403">
        <w:t>ziet de sterkte en de meerwaarde van samenwerking in en kan met tegenstrijdige belangen tussen medeleerlingen omgaan (teamgeest).</w:t>
      </w:r>
    </w:p>
    <w:p w14:paraId="4856E1D3" w14:textId="77777777" w:rsidR="00B90714" w:rsidRPr="006C0403" w:rsidRDefault="00B90714" w:rsidP="00520C60">
      <w:pPr>
        <w:pStyle w:val="LPAD"/>
        <w:numPr>
          <w:ilvl w:val="0"/>
          <w:numId w:val="14"/>
        </w:numPr>
        <w:tabs>
          <w:tab w:val="left" w:pos="1418"/>
        </w:tabs>
        <w:ind w:left="1418" w:hanging="992"/>
      </w:pPr>
      <w:r w:rsidRPr="006C0403">
        <w:t>draagt op de arbeidsplaats zorg voor de eigen veiligheid en gezondheid en deze van de andere personen, in overeenstemming met de gegeven instructies en met de verkregen opleiding (veiligheidsbewustzijn).</w:t>
      </w:r>
    </w:p>
    <w:p w14:paraId="48224933" w14:textId="77777777" w:rsidR="00B90714" w:rsidRPr="006C0403" w:rsidRDefault="00B90714" w:rsidP="00520C60">
      <w:pPr>
        <w:pStyle w:val="LPAD"/>
        <w:numPr>
          <w:ilvl w:val="0"/>
          <w:numId w:val="14"/>
        </w:numPr>
        <w:tabs>
          <w:tab w:val="left" w:pos="1418"/>
        </w:tabs>
        <w:ind w:left="1418" w:hanging="992"/>
      </w:pPr>
      <w:r w:rsidRPr="006C0403">
        <w:t>blijft geconcentreerd aan het werk en houdt vol tot het beoogde resultaat wordt bereikt (doorzettingsvermogen).</w:t>
      </w:r>
    </w:p>
    <w:p w14:paraId="665EF26E" w14:textId="77777777" w:rsidR="00B90714" w:rsidRPr="006C0403" w:rsidRDefault="00B90714" w:rsidP="00520C60">
      <w:pPr>
        <w:pStyle w:val="LPAD"/>
        <w:numPr>
          <w:ilvl w:val="0"/>
          <w:numId w:val="14"/>
        </w:numPr>
        <w:tabs>
          <w:tab w:val="left" w:pos="1418"/>
        </w:tabs>
        <w:ind w:left="1418" w:hanging="992"/>
      </w:pPr>
      <w:r w:rsidRPr="006C0403">
        <w:lastRenderedPageBreak/>
        <w:t>is in staat om in te schatten aan welke vereisten de resultaten moeten voldoen, kan waardeoordelen vormen over eigen en andermans werk en verwoordt die (kwaliteitsbewust zijn).</w:t>
      </w:r>
    </w:p>
    <w:p w14:paraId="63875C0C" w14:textId="77777777" w:rsidR="001D5CA5" w:rsidRPr="006C0403" w:rsidRDefault="001D5CA5" w:rsidP="00894082">
      <w:pPr>
        <w:pStyle w:val="LPAD"/>
        <w:numPr>
          <w:ilvl w:val="0"/>
          <w:numId w:val="14"/>
        </w:numPr>
        <w:ind w:left="1418" w:hanging="992"/>
      </w:pPr>
      <w:r w:rsidRPr="006C0403">
        <w:t>luistert onbevangen naar gegeven opmerkingen en kritiek die betrekking hebben op zijn eigen werk</w:t>
      </w:r>
      <w:r w:rsidR="00894082" w:rsidRPr="006C0403">
        <w:t>en is</w:t>
      </w:r>
      <w:r w:rsidRPr="006C0403">
        <w:t xml:space="preserve"> in staat </w:t>
      </w:r>
      <w:r w:rsidR="00894082" w:rsidRPr="006C0403">
        <w:t>zijn</w:t>
      </w:r>
      <w:r w:rsidRPr="006C0403">
        <w:t xml:space="preserve"> eigen werk aan te passen op basis van de ontvangen kritiek. </w:t>
      </w:r>
    </w:p>
    <w:p w14:paraId="5AE31C63" w14:textId="77777777" w:rsidR="00B90714" w:rsidRPr="006C0403" w:rsidRDefault="00B90714" w:rsidP="00520C60">
      <w:pPr>
        <w:pStyle w:val="LPAD"/>
        <w:numPr>
          <w:ilvl w:val="0"/>
          <w:numId w:val="14"/>
        </w:numPr>
        <w:tabs>
          <w:tab w:val="left" w:pos="1418"/>
        </w:tabs>
        <w:ind w:left="1418" w:hanging="992"/>
      </w:pPr>
      <w:r w:rsidRPr="006C0403">
        <w:t>organiseert en stuurt het eigen leerproces waarbij hij oog heeft voor nauwkeurigheid, orde, netheid en stiptheid (organiseren en planmatig werken).</w:t>
      </w:r>
    </w:p>
    <w:p w14:paraId="55C4EE9C" w14:textId="77777777" w:rsidR="00B90714" w:rsidRPr="006C0403" w:rsidRDefault="00B90714" w:rsidP="00520C60">
      <w:pPr>
        <w:pStyle w:val="LPAD"/>
        <w:numPr>
          <w:ilvl w:val="0"/>
          <w:numId w:val="14"/>
        </w:numPr>
        <w:tabs>
          <w:tab w:val="left" w:pos="1418"/>
        </w:tabs>
        <w:ind w:left="1418" w:hanging="992"/>
      </w:pPr>
      <w:r w:rsidRPr="006C0403">
        <w:t>brengt structuur aan in tijd en ruimte</w:t>
      </w:r>
      <w:r w:rsidR="003258AA" w:rsidRPr="006C0403">
        <w:t xml:space="preserve"> </w:t>
      </w:r>
      <w:r w:rsidRPr="006C0403">
        <w:t>(o</w:t>
      </w:r>
      <w:r w:rsidR="00894082" w:rsidRPr="006C0403">
        <w:t>rganiseren en planmatig werken) en rapporteert over de vordering van zijn opdracht.</w:t>
      </w:r>
    </w:p>
    <w:p w14:paraId="7F02BF0B" w14:textId="77777777" w:rsidR="00B90714" w:rsidRPr="006C0403" w:rsidRDefault="00B90714" w:rsidP="00520C60">
      <w:pPr>
        <w:pStyle w:val="LPAD"/>
        <w:numPr>
          <w:ilvl w:val="0"/>
          <w:numId w:val="14"/>
        </w:numPr>
        <w:tabs>
          <w:tab w:val="left" w:pos="1418"/>
        </w:tabs>
        <w:ind w:left="1418" w:hanging="992"/>
      </w:pPr>
      <w:r w:rsidRPr="006C0403">
        <w:t>legt prioriteiten bij de aanpak en het verloop van de studie (organiser</w:t>
      </w:r>
      <w:r w:rsidR="00894082" w:rsidRPr="006C0403">
        <w:t>en en planmatig werken).</w:t>
      </w:r>
    </w:p>
    <w:p w14:paraId="27680A2D" w14:textId="77777777" w:rsidR="00065D51" w:rsidRPr="006C0403" w:rsidRDefault="00B90714" w:rsidP="00520C60">
      <w:pPr>
        <w:pStyle w:val="LPAD"/>
        <w:numPr>
          <w:ilvl w:val="0"/>
          <w:numId w:val="14"/>
        </w:numPr>
        <w:tabs>
          <w:tab w:val="left" w:pos="1418"/>
        </w:tabs>
        <w:ind w:left="1418" w:hanging="992"/>
      </w:pPr>
      <w:r w:rsidRPr="006C0403">
        <w:t>stelt bewust de volgende drie vragen: ”Is het ecologisch verantwoord?”,” Is het sociaal rechtvaardig?” en “Is het economisch haalbaar?” (oog hebben voor duurzame ontwikkeling).</w:t>
      </w:r>
    </w:p>
    <w:p w14:paraId="5D5B1984" w14:textId="77777777" w:rsidR="00111745" w:rsidRPr="006C0403" w:rsidRDefault="00111745" w:rsidP="00BC4B3F">
      <w:pPr>
        <w:tabs>
          <w:tab w:val="left" w:pos="851"/>
        </w:tabs>
        <w:spacing w:line="360" w:lineRule="auto"/>
        <w:ind w:left="1418" w:hanging="992"/>
        <w:rPr>
          <w:rFonts w:ascii="Trebuchet MS" w:hAnsi="Trebuchet MS" w:cs="Arial"/>
        </w:rPr>
      </w:pPr>
      <w:r w:rsidRPr="006C0403">
        <w:rPr>
          <w:rFonts w:ascii="Trebuchet MS" w:hAnsi="Trebuchet MS" w:cs="Arial"/>
        </w:rPr>
        <w:br w:type="page"/>
      </w:r>
    </w:p>
    <w:p w14:paraId="0AEECD80" w14:textId="77777777" w:rsidR="00E85D2A" w:rsidRPr="006C0403" w:rsidRDefault="00E85D2A" w:rsidP="00BC4B3F">
      <w:pPr>
        <w:pStyle w:val="LPKop2"/>
        <w:tabs>
          <w:tab w:val="left" w:pos="851"/>
        </w:tabs>
      </w:pPr>
      <w:bookmarkStart w:id="13" w:name="_Toc439613911"/>
      <w:r w:rsidRPr="006C0403">
        <w:lastRenderedPageBreak/>
        <w:t>Leerplandoelstellingen, leerinhouden en didactische wenken</w:t>
      </w:r>
      <w:bookmarkEnd w:id="13"/>
    </w:p>
    <w:p w14:paraId="064E543C" w14:textId="77777777" w:rsidR="00E85D2A" w:rsidRPr="006C0403" w:rsidRDefault="00E85D2A" w:rsidP="00BC4B3F">
      <w:pPr>
        <w:tabs>
          <w:tab w:val="left" w:pos="851"/>
        </w:tabs>
        <w:spacing w:line="360" w:lineRule="auto"/>
        <w:rPr>
          <w:rFonts w:ascii="Trebuchet MS" w:hAnsi="Trebuchet MS"/>
        </w:rPr>
      </w:pPr>
      <w:r w:rsidRPr="006C0403">
        <w:rPr>
          <w:rFonts w:ascii="Trebuchet MS" w:hAnsi="Trebuchet MS"/>
        </w:rPr>
        <w:t>Waar in dit leerplan bij doelstellingen de term ‘zoals’ voorkomt, moet dit gelezen worden als ‘een keuze maken uit’.</w:t>
      </w:r>
    </w:p>
    <w:p w14:paraId="06024623" w14:textId="77777777" w:rsidR="00E85D2A" w:rsidRPr="006C0403" w:rsidRDefault="00E85D2A" w:rsidP="00BC4B3F">
      <w:pPr>
        <w:tabs>
          <w:tab w:val="left" w:pos="851"/>
        </w:tabs>
        <w:spacing w:line="360" w:lineRule="auto"/>
        <w:rPr>
          <w:rFonts w:ascii="Trebuchet MS" w:hAnsi="Trebuchet MS"/>
        </w:rPr>
      </w:pPr>
      <w:r w:rsidRPr="006C0403">
        <w:rPr>
          <w:rFonts w:ascii="Trebuchet MS" w:hAnsi="Trebuchet MS"/>
          <w:b/>
        </w:rPr>
        <w:t>(U)</w:t>
      </w:r>
      <w:r w:rsidRPr="006C0403">
        <w:rPr>
          <w:rFonts w:ascii="Trebuchet MS" w:hAnsi="Trebuchet MS"/>
        </w:rPr>
        <w:t xml:space="preserve"> = uitbreiding</w:t>
      </w:r>
    </w:p>
    <w:p w14:paraId="20495301" w14:textId="77777777" w:rsidR="00E85D2A" w:rsidRPr="006C0403" w:rsidRDefault="00E85D2A" w:rsidP="003E06E5">
      <w:pPr>
        <w:pStyle w:val="LPKop3"/>
      </w:pPr>
      <w:r w:rsidRPr="006C0403">
        <w:t>Veiligheid, gezondheid, duurzaamheid en milieu – taal en communicatie</w:t>
      </w:r>
    </w:p>
    <w:p w14:paraId="3802203C" w14:textId="77777777" w:rsidR="00E85D2A" w:rsidRPr="006C0403" w:rsidRDefault="00764B27" w:rsidP="00407445">
      <w:pPr>
        <w:pStyle w:val="LPKop4"/>
      </w:pPr>
      <w:r w:rsidRPr="006C0403">
        <w:t xml:space="preserve">AD1 </w:t>
      </w:r>
      <w:r w:rsidR="00E85D2A" w:rsidRPr="006C0403">
        <w:t>Kwaliteitsgericht, milieu- en kostprijsbewust denken en handelen</w:t>
      </w:r>
      <w:r w:rsidR="006C0403">
        <w:t>.</w:t>
      </w:r>
      <w:r w:rsidR="00407445">
        <w:br/>
      </w:r>
    </w:p>
    <w:p w14:paraId="449B7397" w14:textId="77777777" w:rsidR="008A7F3B" w:rsidRPr="006C0403" w:rsidRDefault="008A7F3B" w:rsidP="00BC4B3F">
      <w:pPr>
        <w:tabs>
          <w:tab w:val="left" w:pos="851"/>
        </w:tabs>
        <w:spacing w:line="360" w:lineRule="auto"/>
        <w:rPr>
          <w:rFonts w:ascii="Trebuchet MS" w:hAnsi="Trebuchet MS"/>
          <w:color w:val="404040" w:themeColor="text1" w:themeTint="BF"/>
          <w:sz w:val="20"/>
        </w:rPr>
      </w:pPr>
      <w:r w:rsidRPr="006C0403">
        <w:rPr>
          <w:rFonts w:ascii="Trebuchet MS" w:hAnsi="Trebuchet MS"/>
          <w:color w:val="404040" w:themeColor="text1" w:themeTint="BF"/>
          <w:sz w:val="20"/>
        </w:rPr>
        <w:t>De leerling</w:t>
      </w:r>
    </w:p>
    <w:p w14:paraId="1AAE40DF" w14:textId="77777777" w:rsidR="008A7F3B" w:rsidRPr="006C0403" w:rsidRDefault="008A7F3B" w:rsidP="00407445">
      <w:pPr>
        <w:pStyle w:val="Lpdoel1"/>
      </w:pPr>
      <w:r w:rsidRPr="006C0403">
        <w:t>draagt op de arbeidsplaats naar best vermogen zorg voor de eigen veiligheid en gezondheid en deze van de andere personen, in overeenstemming met de gegeven instructies en met de verkregen opleiding.</w:t>
      </w:r>
      <w:r w:rsidR="00764B27" w:rsidRPr="006C0403">
        <w:br/>
      </w:r>
    </w:p>
    <w:p w14:paraId="29FB7CC3" w14:textId="77777777" w:rsidR="008A7F3B" w:rsidRPr="006C0403" w:rsidRDefault="008A7F3B" w:rsidP="00407445">
      <w:pPr>
        <w:pStyle w:val="Lpdoel1"/>
      </w:pPr>
      <w:r w:rsidRPr="006C0403">
        <w:t>maakt op de juiste wijze gebruik van ma</w:t>
      </w:r>
      <w:r w:rsidRPr="006C0403">
        <w:softHyphen/>
        <w:t>chines, toestellen, gereedschappen, gevaarlijke stoffen, ver</w:t>
      </w:r>
      <w:r w:rsidRPr="006C0403">
        <w:softHyphen/>
        <w:t>voermiddelen en andere middelen die ter beschikking worden gesteld.</w:t>
      </w:r>
      <w:r w:rsidR="00764B27" w:rsidRPr="006C0403">
        <w:br/>
      </w:r>
    </w:p>
    <w:p w14:paraId="2FEDFED6" w14:textId="77777777" w:rsidR="008A7F3B" w:rsidRPr="006C0403" w:rsidRDefault="008A7F3B" w:rsidP="00407445">
      <w:pPr>
        <w:pStyle w:val="Lpdoel1"/>
      </w:pPr>
      <w:r w:rsidRPr="006C0403">
        <w:t>maakt op de juiste wijze gebruik van de persoonlijke beschermings</w:t>
      </w:r>
      <w:r w:rsidRPr="006C0403">
        <w:softHyphen/>
        <w:t>middelen die ter beschikking worden gesteld, en</w:t>
      </w:r>
      <w:r w:rsidR="003258AA" w:rsidRPr="006C0403">
        <w:t xml:space="preserve"> bergt</w:t>
      </w:r>
      <w:r w:rsidRPr="006C0403">
        <w:t xml:space="preserve"> deze na gebruik weer op.</w:t>
      </w:r>
      <w:r w:rsidR="00764B27" w:rsidRPr="006C0403">
        <w:br/>
      </w:r>
    </w:p>
    <w:p w14:paraId="585621D8" w14:textId="77777777" w:rsidR="008A7F3B" w:rsidRPr="006C0403" w:rsidRDefault="008A7F3B" w:rsidP="00407445">
      <w:pPr>
        <w:pStyle w:val="Lpdoel1"/>
      </w:pPr>
      <w:r w:rsidRPr="006C0403">
        <w:t>herkent de veiligheidsvoorzieningen van ma</w:t>
      </w:r>
      <w:r w:rsidRPr="006C0403">
        <w:softHyphen/>
        <w:t>chines, toestellen, gereedschap</w:t>
      </w:r>
      <w:r w:rsidRPr="006C0403">
        <w:softHyphen/>
        <w:t>pen, in</w:t>
      </w:r>
      <w:r w:rsidRPr="006C0403">
        <w:softHyphen/>
        <w:t>stallaties en gebouwen, gebruikt deze voorzieningen op de juiste manier en schakelt ze niet willekeurig uit, verandert noch verplaatst ze.</w:t>
      </w:r>
      <w:r w:rsidR="00764B27" w:rsidRPr="006C0403">
        <w:br/>
      </w:r>
    </w:p>
    <w:p w14:paraId="7B5D4DF5" w14:textId="77777777" w:rsidR="008A7F3B" w:rsidRPr="006C0403" w:rsidRDefault="008A7F3B" w:rsidP="00407445">
      <w:pPr>
        <w:pStyle w:val="Lpdoel1"/>
      </w:pPr>
      <w:r w:rsidRPr="006C0403">
        <w:t>herkent bij de realisaties energieverbruik en recyclagemogelijkheden.</w:t>
      </w:r>
      <w:r w:rsidR="00764B27" w:rsidRPr="006C0403">
        <w:br/>
      </w:r>
    </w:p>
    <w:p w14:paraId="45849ED3" w14:textId="77777777" w:rsidR="008A7F3B" w:rsidRPr="006C0403" w:rsidRDefault="008A7F3B" w:rsidP="00407445">
      <w:pPr>
        <w:pStyle w:val="Lpdoel1"/>
      </w:pPr>
      <w:r w:rsidRPr="006C0403">
        <w:t>past afvalverwerking volgens voorschriften toe.</w:t>
      </w:r>
      <w:r w:rsidR="00764B27" w:rsidRPr="006C0403">
        <w:br/>
      </w:r>
    </w:p>
    <w:p w14:paraId="0BCDD102" w14:textId="77777777" w:rsidR="008A7F3B" w:rsidRPr="006C0403" w:rsidRDefault="008A7F3B" w:rsidP="00407445">
      <w:pPr>
        <w:pStyle w:val="Lpdoel1"/>
      </w:pPr>
      <w:r w:rsidRPr="006C0403">
        <w:t>noteert materiaalverbruik en productietijd voor de eigen realisaties in functie van milieu en duurzaamheid.</w:t>
      </w:r>
      <w:r w:rsidR="00764B27" w:rsidRPr="006C0403">
        <w:br/>
      </w:r>
    </w:p>
    <w:p w14:paraId="71D7F0B9" w14:textId="77777777" w:rsidR="008A7F3B" w:rsidRPr="006C0403" w:rsidRDefault="008A7F3B" w:rsidP="00407445">
      <w:pPr>
        <w:pStyle w:val="Lpdoel1"/>
      </w:pPr>
      <w:r w:rsidRPr="006C0403">
        <w:t xml:space="preserve">overlegt en bewaakt als individu en in groep de kwaliteit van </w:t>
      </w:r>
      <w:r w:rsidR="00764B27" w:rsidRPr="006C0403">
        <w:t>de werkzaamheden en het product.</w:t>
      </w:r>
      <w:r w:rsidR="00764B27" w:rsidRPr="006C0403">
        <w:br/>
      </w:r>
    </w:p>
    <w:p w14:paraId="043ACF7D" w14:textId="77777777" w:rsidR="008A7F3B" w:rsidRPr="006C0403" w:rsidRDefault="008A7F3B" w:rsidP="00407445">
      <w:pPr>
        <w:pStyle w:val="Lpdoel1"/>
      </w:pPr>
      <w:r w:rsidRPr="006C0403">
        <w:t>staat open voor en neemt deel aan opdrachtb</w:t>
      </w:r>
      <w:r w:rsidR="00764B27" w:rsidRPr="006C0403">
        <w:t>espreking.</w:t>
      </w:r>
      <w:r w:rsidR="006C0403">
        <w:br/>
      </w:r>
    </w:p>
    <w:p w14:paraId="5F369FA3" w14:textId="77777777" w:rsidR="008A7F3B" w:rsidRPr="006C0403" w:rsidRDefault="00764B27" w:rsidP="00407445">
      <w:pPr>
        <w:pStyle w:val="Lpdoel1"/>
      </w:pPr>
      <w:r w:rsidRPr="006C0403">
        <w:t>werkt net en nauwkeurig.</w:t>
      </w:r>
      <w:r w:rsidR="006C0403">
        <w:br/>
      </w:r>
    </w:p>
    <w:p w14:paraId="4D971704" w14:textId="77777777" w:rsidR="008A7F3B" w:rsidRPr="006C0403" w:rsidRDefault="008A7F3B" w:rsidP="00407445">
      <w:pPr>
        <w:pStyle w:val="Lpdoel1"/>
      </w:pPr>
      <w:r w:rsidRPr="006C0403">
        <w:t>geeft commentaar en wendt die aan om het eigen werk e</w:t>
      </w:r>
      <w:r w:rsidR="00764B27" w:rsidRPr="006C0403">
        <w:t>n dat van anderen te verbeteren.</w:t>
      </w:r>
      <w:r w:rsidR="006C0403">
        <w:br/>
      </w:r>
    </w:p>
    <w:p w14:paraId="385AD663" w14:textId="77777777" w:rsidR="008A7F3B" w:rsidRPr="006C0403" w:rsidRDefault="008A7F3B" w:rsidP="00407445">
      <w:pPr>
        <w:pStyle w:val="Lpdoel1"/>
      </w:pPr>
      <w:r w:rsidRPr="006C0403">
        <w:t>staat open voor en neemt deel aan evaluatie van proces en product.</w:t>
      </w:r>
    </w:p>
    <w:p w14:paraId="0FDF56F4" w14:textId="77777777" w:rsidR="008A7F3B" w:rsidRPr="006C0403" w:rsidRDefault="008A7F3B" w:rsidP="00BC4B3F">
      <w:pPr>
        <w:pStyle w:val="Lijstalinea"/>
        <w:tabs>
          <w:tab w:val="left" w:pos="851"/>
        </w:tabs>
        <w:spacing w:line="360" w:lineRule="auto"/>
        <w:rPr>
          <w:rFonts w:ascii="Trebuchet MS" w:hAnsi="Trebuchet MS"/>
        </w:rPr>
      </w:pPr>
      <w:r w:rsidRPr="006C0403">
        <w:rPr>
          <w:rFonts w:ascii="Trebuchet MS" w:hAnsi="Trebuchet MS"/>
        </w:rPr>
        <w:br w:type="page"/>
      </w:r>
    </w:p>
    <w:p w14:paraId="061790F5" w14:textId="77777777" w:rsidR="00407445" w:rsidRDefault="00407445" w:rsidP="00407445">
      <w:pPr>
        <w:pStyle w:val="LPKop4"/>
      </w:pPr>
      <w:r w:rsidRPr="00DC79DF">
        <w:lastRenderedPageBreak/>
        <w:t>AD2 Het Nederlands aanwenden voor beroeps-, persoonlijke en studiedoeleinden</w:t>
      </w:r>
      <w:r>
        <w:t>.</w:t>
      </w:r>
    </w:p>
    <w:p w14:paraId="5120B0F7" w14:textId="77777777" w:rsidR="00407445" w:rsidRDefault="00407445" w:rsidP="00407445">
      <w:pPr>
        <w:pStyle w:val="LPKop4"/>
        <w:ind w:firstLine="426"/>
      </w:pPr>
      <w:r w:rsidRPr="00DC79DF">
        <w:t>Engels en het Frans aanwenden voor beroeps- en studiedoeleinden</w:t>
      </w:r>
      <w:r>
        <w:t>.</w:t>
      </w:r>
      <w:r w:rsidRPr="00DC79DF">
        <w:t xml:space="preserve"> </w:t>
      </w:r>
      <w:r w:rsidRPr="00571E07">
        <w:t>(U)</w:t>
      </w:r>
    </w:p>
    <w:p w14:paraId="6E31C2C7" w14:textId="77777777" w:rsidR="00407445" w:rsidRPr="007B6F27" w:rsidRDefault="00407445" w:rsidP="00407445">
      <w:pPr>
        <w:pStyle w:val="VVKSOTekst"/>
      </w:pPr>
    </w:p>
    <w:p w14:paraId="060A3E56" w14:textId="77777777" w:rsidR="00407445" w:rsidRPr="000804FC" w:rsidRDefault="00407445" w:rsidP="00407445">
      <w:pPr>
        <w:pStyle w:val="LPTekst"/>
      </w:pPr>
      <w:r w:rsidRPr="00571E07">
        <w:rPr>
          <w:u w:color="404040" w:themeColor="text1" w:themeTint="BF"/>
        </w:rPr>
        <w:t>De leerling</w:t>
      </w:r>
    </w:p>
    <w:p w14:paraId="52062E66" w14:textId="77777777" w:rsidR="00407445" w:rsidRPr="000804FC" w:rsidRDefault="00407445" w:rsidP="00407445">
      <w:pPr>
        <w:pStyle w:val="Lpdoel1"/>
      </w:pPr>
      <w:r w:rsidRPr="000804FC">
        <w:t>gaat op een verzorgde manier om met taal.</w:t>
      </w:r>
    </w:p>
    <w:p w14:paraId="522EF1FE" w14:textId="77777777" w:rsidR="00407445" w:rsidRPr="000804FC" w:rsidRDefault="00407445" w:rsidP="00407445">
      <w:pPr>
        <w:pStyle w:val="Lpdoel2"/>
      </w:pPr>
      <w:r w:rsidRPr="000804FC">
        <w:t>in het Nederlands:</w:t>
      </w:r>
    </w:p>
    <w:p w14:paraId="6E068F89" w14:textId="77777777" w:rsidR="00407445" w:rsidRPr="000804FC" w:rsidRDefault="00407445" w:rsidP="00407445">
      <w:pPr>
        <w:pStyle w:val="Lpdoel3"/>
        <w:numPr>
          <w:ilvl w:val="1"/>
          <w:numId w:val="5"/>
        </w:numPr>
      </w:pPr>
      <w:r w:rsidRPr="000804FC">
        <w:t>qua leesvaardigheid;</w:t>
      </w:r>
    </w:p>
    <w:p w14:paraId="0CBD7B0D" w14:textId="77777777" w:rsidR="00407445" w:rsidRPr="000804FC" w:rsidRDefault="00407445" w:rsidP="00407445">
      <w:pPr>
        <w:pStyle w:val="Lpdoel3"/>
        <w:numPr>
          <w:ilvl w:val="1"/>
          <w:numId w:val="5"/>
        </w:numPr>
      </w:pPr>
      <w:r w:rsidRPr="000804FC">
        <w:t>qua luistervaardigheid;</w:t>
      </w:r>
    </w:p>
    <w:p w14:paraId="5C265400" w14:textId="77777777" w:rsidR="00407445" w:rsidRPr="000804FC" w:rsidRDefault="00407445" w:rsidP="00407445">
      <w:pPr>
        <w:pStyle w:val="Lpdoel3"/>
        <w:numPr>
          <w:ilvl w:val="1"/>
          <w:numId w:val="5"/>
        </w:numPr>
      </w:pPr>
      <w:r w:rsidRPr="000804FC">
        <w:t>qua spreekvaardigheid;</w:t>
      </w:r>
    </w:p>
    <w:p w14:paraId="45715945" w14:textId="77777777" w:rsidR="00407445" w:rsidRPr="000804FC" w:rsidRDefault="00407445" w:rsidP="00407445">
      <w:pPr>
        <w:pStyle w:val="Lpdoel3"/>
        <w:numPr>
          <w:ilvl w:val="1"/>
          <w:numId w:val="5"/>
        </w:numPr>
      </w:pPr>
      <w:r w:rsidRPr="000804FC">
        <w:t>qua schrijfvaardigheid.</w:t>
      </w:r>
    </w:p>
    <w:p w14:paraId="287A7AAB" w14:textId="77777777" w:rsidR="00407445" w:rsidRPr="000804FC" w:rsidRDefault="00407445" w:rsidP="00407445">
      <w:pPr>
        <w:pStyle w:val="Lpdoel2"/>
      </w:pPr>
      <w:r w:rsidRPr="000804FC">
        <w:t>in het Engels en/of Frans (qua leesvaardigheid bij het opzoeken en verwerken van informatie en omgaan met het woordbeeld b</w:t>
      </w:r>
      <w:r>
        <w:t>ij het zetten in vreemde talen).</w:t>
      </w:r>
      <w:r w:rsidRPr="000804FC">
        <w:t xml:space="preserve"> </w:t>
      </w:r>
      <w:r w:rsidRPr="00571E07">
        <w:rPr>
          <w:b/>
        </w:rPr>
        <w:t>(U)</w:t>
      </w:r>
      <w:r>
        <w:rPr>
          <w:b/>
        </w:rPr>
        <w:br/>
      </w:r>
    </w:p>
    <w:p w14:paraId="7DC0BA59" w14:textId="77777777" w:rsidR="00407445" w:rsidRPr="000804FC" w:rsidRDefault="00407445" w:rsidP="00407445">
      <w:pPr>
        <w:pStyle w:val="Lpdoel1"/>
      </w:pPr>
      <w:r w:rsidRPr="000804FC">
        <w:t>hanteert een correcte vakterminologie bij het communiceren.</w:t>
      </w:r>
    </w:p>
    <w:p w14:paraId="65B9EC6E" w14:textId="77777777" w:rsidR="00407445" w:rsidRPr="000804FC" w:rsidRDefault="00407445" w:rsidP="00407445">
      <w:pPr>
        <w:pStyle w:val="VVKSOOpsomming2"/>
        <w:tabs>
          <w:tab w:val="clear" w:pos="397"/>
        </w:tabs>
        <w:jc w:val="left"/>
        <w:rPr>
          <w:rFonts w:ascii="Trebuchet MS" w:hAnsi="Trebuchet MS"/>
        </w:rPr>
      </w:pPr>
    </w:p>
    <w:p w14:paraId="28B01ACB" w14:textId="77777777" w:rsidR="00407445" w:rsidRPr="000D31DB" w:rsidRDefault="00407445" w:rsidP="00407445">
      <w:pPr>
        <w:pStyle w:val="VVKSOTekst"/>
        <w:jc w:val="left"/>
        <w:rPr>
          <w:b/>
          <w:bCs/>
        </w:rPr>
      </w:pPr>
      <w:r>
        <w:rPr>
          <w:b/>
          <w:bCs/>
        </w:rPr>
        <w:t>DIDACTISCHE WENKEN</w:t>
      </w:r>
    </w:p>
    <w:p w14:paraId="5A4E380E" w14:textId="77777777" w:rsidR="009635D9" w:rsidRDefault="00407445" w:rsidP="00407445">
      <w:pPr>
        <w:pStyle w:val="LPwenk1"/>
      </w:pPr>
      <w:r w:rsidRPr="007B6F27">
        <w:t xml:space="preserve">Het </w:t>
      </w:r>
      <w:r w:rsidRPr="00407445">
        <w:t>is</w:t>
      </w:r>
      <w:r w:rsidRPr="007B6F27">
        <w:t xml:space="preserve"> sterk aan te bevelen dat de leraren van Druk</w:t>
      </w:r>
      <w:r>
        <w:t>voorbereiding</w:t>
      </w:r>
      <w:r w:rsidRPr="007B6F27">
        <w:t xml:space="preserve"> op regelmatige basis overleg plegen met hun collega</w:t>
      </w:r>
      <w:r>
        <w:t>’</w:t>
      </w:r>
      <w:r w:rsidRPr="007B6F27">
        <w:t>s Nederlands</w:t>
      </w:r>
      <w:r>
        <w:t xml:space="preserve"> (of PAV)</w:t>
      </w:r>
      <w:r w:rsidRPr="007B6F27">
        <w:t>, Frans en Engels over het aanleren van de specifieke taalvaardigheden binnen de context van het grafische.</w:t>
      </w:r>
    </w:p>
    <w:p w14:paraId="0700A7A1" w14:textId="166098BF" w:rsidR="00407445" w:rsidRPr="007B6F27" w:rsidRDefault="009635D9" w:rsidP="009635D9">
      <w:pPr>
        <w:pStyle w:val="LPwenk1"/>
        <w:numPr>
          <w:ilvl w:val="0"/>
          <w:numId w:val="0"/>
        </w:numPr>
        <w:ind w:left="397"/>
      </w:pPr>
      <w:r>
        <w:rPr>
          <w:noProof/>
          <w:lang w:val="nl-BE" w:eastAsia="nl-BE"/>
        </w:rPr>
        <w:drawing>
          <wp:anchor distT="0" distB="0" distL="114300" distR="114300" simplePos="0" relativeHeight="251699200" behindDoc="0" locked="0" layoutInCell="1" allowOverlap="1" wp14:anchorId="3CD97B11" wp14:editId="25B5F7BD">
            <wp:simplePos x="0" y="0"/>
            <wp:positionH relativeFrom="column">
              <wp:posOffset>251476</wp:posOffset>
            </wp:positionH>
            <wp:positionV relativeFrom="paragraph">
              <wp:posOffset>382427</wp:posOffset>
            </wp:positionV>
            <wp:extent cx="2861954" cy="4307868"/>
            <wp:effectExtent l="171450" t="152400" r="167005" b="16891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996-a-female-student-reading-a-book-pv.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6702" cy="43150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7445" w:rsidRPr="007B6F27">
        <w:br w:type="page"/>
      </w:r>
    </w:p>
    <w:p w14:paraId="3F2B82B6" w14:textId="77777777" w:rsidR="002E11D3" w:rsidRPr="006C0403" w:rsidRDefault="00F53B2C" w:rsidP="003E06E5">
      <w:pPr>
        <w:pStyle w:val="LPKop3"/>
      </w:pPr>
      <w:r w:rsidRPr="006C0403">
        <w:lastRenderedPageBreak/>
        <w:t>Ontwerp</w:t>
      </w:r>
      <w:r w:rsidR="008A7F3B" w:rsidRPr="006C0403">
        <w:t xml:space="preserve"> en lay-out</w:t>
      </w:r>
    </w:p>
    <w:p w14:paraId="034254F1" w14:textId="77777777" w:rsidR="00F53B2C" w:rsidRDefault="00764B27" w:rsidP="00407445">
      <w:pPr>
        <w:pStyle w:val="LPKop4"/>
      </w:pPr>
      <w:r w:rsidRPr="006C0403">
        <w:t xml:space="preserve">AD3 </w:t>
      </w:r>
      <w:r w:rsidR="008A7F3B" w:rsidRPr="006C0403">
        <w:t xml:space="preserve">Ontwerpen en vervaardigen van </w:t>
      </w:r>
      <w:r w:rsidR="00F53B2C" w:rsidRPr="006C0403">
        <w:t xml:space="preserve">grafische </w:t>
      </w:r>
      <w:r w:rsidR="00407445" w:rsidRPr="006C0403">
        <w:t xml:space="preserve">producten </w:t>
      </w:r>
      <w:r w:rsidR="008A7F3B" w:rsidRPr="006C0403">
        <w:t xml:space="preserve">en </w:t>
      </w:r>
      <w:r w:rsidR="00407445" w:rsidRPr="006C0403">
        <w:t>publicaties</w:t>
      </w:r>
      <w:r w:rsidR="00F53B2C" w:rsidRPr="006C0403">
        <w:t>.</w:t>
      </w:r>
      <w:r w:rsidR="00F53B2C" w:rsidRPr="006C0403">
        <w:br/>
      </w:r>
      <w:r w:rsidRPr="006C0403">
        <w:t xml:space="preserve">AD4 </w:t>
      </w:r>
      <w:r w:rsidR="00F53B2C" w:rsidRPr="006C0403">
        <w:t>Basisregels van typografie en lay-out toepassen</w:t>
      </w:r>
      <w:r w:rsidR="008A7F3B" w:rsidRPr="006C0403">
        <w:t>.</w:t>
      </w:r>
    </w:p>
    <w:p w14:paraId="22C14658" w14:textId="77777777" w:rsidR="006C0403" w:rsidRPr="006C0403" w:rsidRDefault="006C0403" w:rsidP="00BC4B3F">
      <w:pPr>
        <w:pStyle w:val="Lijstalinea"/>
        <w:tabs>
          <w:tab w:val="left" w:pos="851"/>
        </w:tabs>
        <w:spacing w:line="240" w:lineRule="auto"/>
        <w:ind w:left="0"/>
        <w:rPr>
          <w:rFonts w:ascii="Trebuchet MS" w:hAnsi="Trebuchet MS"/>
          <w:b/>
          <w:i/>
          <w:sz w:val="24"/>
          <w:szCs w:val="22"/>
          <w:lang w:val="nl-BE"/>
        </w:rPr>
      </w:pPr>
    </w:p>
    <w:p w14:paraId="6BB45890" w14:textId="77777777" w:rsidR="006C0403" w:rsidRDefault="00F53B2C" w:rsidP="006C0403">
      <w:pPr>
        <w:pStyle w:val="LPTekst"/>
      </w:pPr>
      <w:r w:rsidRPr="006C0403">
        <w:t>De leerling</w:t>
      </w:r>
    </w:p>
    <w:p w14:paraId="00B67ECF" w14:textId="77777777" w:rsidR="00C05B82" w:rsidRPr="006C0403" w:rsidRDefault="00C05B82" w:rsidP="00BC4B3F">
      <w:pPr>
        <w:pStyle w:val="Lpsubtitel"/>
        <w:tabs>
          <w:tab w:val="left" w:pos="851"/>
        </w:tabs>
        <w:rPr>
          <w:rFonts w:ascii="Trebuchet MS" w:hAnsi="Trebuchet MS"/>
          <w:i/>
          <w:sz w:val="24"/>
        </w:rPr>
      </w:pPr>
      <w:r w:rsidRPr="006C0403">
        <w:rPr>
          <w:rFonts w:ascii="Trebuchet MS" w:hAnsi="Trebuchet MS"/>
        </w:rPr>
        <w:t>Voorbereid</w:t>
      </w:r>
      <w:r w:rsidR="00EE0CC4" w:rsidRPr="006C0403">
        <w:rPr>
          <w:rFonts w:ascii="Trebuchet MS" w:hAnsi="Trebuchet MS"/>
        </w:rPr>
        <w:t>ing</w:t>
      </w:r>
      <w:r w:rsidRPr="006C0403">
        <w:rPr>
          <w:rFonts w:ascii="Trebuchet MS" w:hAnsi="Trebuchet MS"/>
        </w:rPr>
        <w:t xml:space="preserve"> van het eigen werk</w:t>
      </w:r>
    </w:p>
    <w:p w14:paraId="742B6D4A" w14:textId="77777777" w:rsidR="00C05B82" w:rsidRPr="006C0403" w:rsidRDefault="00C05B82" w:rsidP="00407445">
      <w:pPr>
        <w:pStyle w:val="Lpdoel1"/>
      </w:pPr>
      <w:r w:rsidRPr="006C0403">
        <w:t>schat de opdracht correct in en bereidt het eigen werk op efficiënte wijze voor.</w:t>
      </w:r>
    </w:p>
    <w:p w14:paraId="410CA286" w14:textId="77777777" w:rsidR="00C05B82" w:rsidRPr="006C0403" w:rsidRDefault="00C05B82" w:rsidP="00407445">
      <w:pPr>
        <w:pStyle w:val="Lpdoel1"/>
      </w:pPr>
      <w:r w:rsidRPr="006C0403">
        <w:t>neemt kennis van, analyseert en bespreekt de opdracht zoals:</w:t>
      </w:r>
    </w:p>
    <w:p w14:paraId="1CC3D09D" w14:textId="77777777" w:rsidR="00C05B82" w:rsidRPr="006C0403" w:rsidRDefault="00C05B82" w:rsidP="00BC4B3F">
      <w:pPr>
        <w:pStyle w:val="Lpdoel3"/>
        <w:tabs>
          <w:tab w:val="left" w:pos="851"/>
        </w:tabs>
        <w:rPr>
          <w:rFonts w:ascii="Trebuchet MS" w:hAnsi="Trebuchet MS"/>
        </w:rPr>
      </w:pPr>
      <w:r w:rsidRPr="006C0403">
        <w:rPr>
          <w:rFonts w:ascii="Trebuchet MS" w:hAnsi="Trebuchet MS"/>
        </w:rPr>
        <w:t>de productkenmerken op basis van aangereikt model, werkfiche of briefing;</w:t>
      </w:r>
    </w:p>
    <w:p w14:paraId="1F26DA06" w14:textId="77777777" w:rsidR="00C05B82" w:rsidRPr="006C0403" w:rsidRDefault="00C05B82" w:rsidP="00BC4B3F">
      <w:pPr>
        <w:pStyle w:val="Lpdoel3"/>
        <w:tabs>
          <w:tab w:val="left" w:pos="851"/>
        </w:tabs>
        <w:rPr>
          <w:rFonts w:ascii="Trebuchet MS" w:hAnsi="Trebuchet MS"/>
        </w:rPr>
      </w:pPr>
      <w:r w:rsidRPr="006C0403">
        <w:rPr>
          <w:rFonts w:ascii="Trebuchet MS" w:hAnsi="Trebuchet MS"/>
        </w:rPr>
        <w:t>de gevraagde uitvoeringstechniek, productieschema en tussentijdse controlemomenten;</w:t>
      </w:r>
    </w:p>
    <w:p w14:paraId="3086DA7E" w14:textId="77777777" w:rsidR="00C05B82" w:rsidRPr="006C0403" w:rsidRDefault="00C05B82" w:rsidP="00BC4B3F">
      <w:pPr>
        <w:pStyle w:val="Lpdoel3"/>
        <w:tabs>
          <w:tab w:val="left" w:pos="851"/>
        </w:tabs>
        <w:rPr>
          <w:rFonts w:ascii="Trebuchet MS" w:hAnsi="Trebuchet MS"/>
        </w:rPr>
      </w:pPr>
      <w:r w:rsidRPr="006C0403">
        <w:rPr>
          <w:rFonts w:ascii="Trebuchet MS" w:hAnsi="Trebuchet MS"/>
        </w:rPr>
        <w:t>het bepalen van de middelen.</w:t>
      </w:r>
    </w:p>
    <w:p w14:paraId="4078E419" w14:textId="77777777" w:rsidR="00C05B82" w:rsidRPr="006C0403" w:rsidRDefault="00C05B82" w:rsidP="00BC4B3F">
      <w:pPr>
        <w:pStyle w:val="Lpsubtitel"/>
        <w:tabs>
          <w:tab w:val="left" w:pos="851"/>
        </w:tabs>
        <w:rPr>
          <w:rFonts w:ascii="Trebuchet MS" w:hAnsi="Trebuchet MS"/>
        </w:rPr>
      </w:pPr>
      <w:r w:rsidRPr="006C0403">
        <w:rPr>
          <w:rFonts w:ascii="Trebuchet MS" w:hAnsi="Trebuchet MS"/>
        </w:rPr>
        <w:t xml:space="preserve">Het werkstation en het </w:t>
      </w:r>
      <w:r w:rsidR="00EE0CC4" w:rsidRPr="006C0403">
        <w:rPr>
          <w:rFonts w:ascii="Trebuchet MS" w:hAnsi="Trebuchet MS"/>
        </w:rPr>
        <w:t>Operating System (</w:t>
      </w:r>
      <w:r w:rsidRPr="006C0403">
        <w:rPr>
          <w:rFonts w:ascii="Trebuchet MS" w:hAnsi="Trebuchet MS"/>
        </w:rPr>
        <w:t>OS</w:t>
      </w:r>
      <w:r w:rsidR="00EE0CC4" w:rsidRPr="006C0403">
        <w:rPr>
          <w:rFonts w:ascii="Trebuchet MS" w:hAnsi="Trebuchet MS"/>
        </w:rPr>
        <w:t>)</w:t>
      </w:r>
    </w:p>
    <w:p w14:paraId="78D36221" w14:textId="77777777" w:rsidR="00C05B82" w:rsidRPr="006C0403" w:rsidRDefault="00C05B82" w:rsidP="00407445">
      <w:pPr>
        <w:pStyle w:val="Lpdoel1"/>
      </w:pPr>
      <w:r w:rsidRPr="006C0403">
        <w:t>werkt met de menustructuur van het besturingssysteem, roept aanwezige randapparatuur en opslagmedia in het netwerk op en leeft de gemaakte afspraken in verband met standaardinstellingen en bestandsbeheer na.</w:t>
      </w:r>
    </w:p>
    <w:p w14:paraId="60687E07" w14:textId="77777777" w:rsidR="00C05B82" w:rsidRPr="006C0403" w:rsidRDefault="00C05B82" w:rsidP="00407445">
      <w:pPr>
        <w:pStyle w:val="Lpdoel1"/>
      </w:pPr>
      <w:r w:rsidRPr="006C0403">
        <w:t>werkt met het bureaublad:</w:t>
      </w:r>
    </w:p>
    <w:p w14:paraId="23B7BE11" w14:textId="77777777" w:rsidR="00C05B82" w:rsidRPr="006C0403" w:rsidRDefault="00C05B82" w:rsidP="00BC4B3F">
      <w:pPr>
        <w:pStyle w:val="Lpdoel3"/>
        <w:tabs>
          <w:tab w:val="left" w:pos="851"/>
        </w:tabs>
        <w:rPr>
          <w:rFonts w:ascii="Trebuchet MS" w:hAnsi="Trebuchet MS"/>
        </w:rPr>
      </w:pPr>
      <w:r w:rsidRPr="006C0403">
        <w:rPr>
          <w:rFonts w:ascii="Trebuchet MS" w:hAnsi="Trebuchet MS"/>
        </w:rPr>
        <w:t>via programma’s, documenten, mappen, servers, websites, e.a.;</w:t>
      </w:r>
    </w:p>
    <w:p w14:paraId="5B035EC0" w14:textId="77777777" w:rsidR="00C05B82" w:rsidRPr="006C0403" w:rsidRDefault="00C05B82" w:rsidP="00BC4B3F">
      <w:pPr>
        <w:pStyle w:val="Lpdoel3"/>
        <w:tabs>
          <w:tab w:val="left" w:pos="851"/>
        </w:tabs>
        <w:rPr>
          <w:rFonts w:ascii="Trebuchet MS" w:hAnsi="Trebuchet MS"/>
        </w:rPr>
      </w:pPr>
      <w:r w:rsidRPr="006C0403">
        <w:rPr>
          <w:rFonts w:ascii="Trebuchet MS" w:hAnsi="Trebuchet MS"/>
        </w:rPr>
        <w:t>via gebruik van toetsencombinaties;</w:t>
      </w:r>
    </w:p>
    <w:p w14:paraId="2B56DE04" w14:textId="77777777" w:rsidR="00C05B82" w:rsidRPr="006C0403" w:rsidRDefault="00C05B82" w:rsidP="00BC4B3F">
      <w:pPr>
        <w:pStyle w:val="Lpdoel3"/>
        <w:tabs>
          <w:tab w:val="left" w:pos="851"/>
        </w:tabs>
        <w:rPr>
          <w:rFonts w:ascii="Trebuchet MS" w:hAnsi="Trebuchet MS"/>
        </w:rPr>
      </w:pPr>
      <w:r w:rsidRPr="006C0403">
        <w:rPr>
          <w:rFonts w:ascii="Trebuchet MS" w:hAnsi="Trebuchet MS"/>
        </w:rPr>
        <w:t>door de computer te delen;</w:t>
      </w:r>
    </w:p>
    <w:p w14:paraId="3E90195E" w14:textId="77777777" w:rsidR="00C05B82" w:rsidRPr="006C0403" w:rsidRDefault="00C05B82" w:rsidP="00BC4B3F">
      <w:pPr>
        <w:pStyle w:val="Lpdoel3"/>
        <w:tabs>
          <w:tab w:val="left" w:pos="851"/>
        </w:tabs>
        <w:rPr>
          <w:rFonts w:ascii="Trebuchet MS" w:hAnsi="Trebuchet MS"/>
        </w:rPr>
      </w:pPr>
      <w:r w:rsidRPr="006C0403">
        <w:rPr>
          <w:rFonts w:ascii="Trebuchet MS" w:hAnsi="Trebuchet MS"/>
        </w:rPr>
        <w:t>door de helpfunctie te gebruiken;</w:t>
      </w:r>
    </w:p>
    <w:p w14:paraId="392A03CA" w14:textId="08C33344" w:rsidR="00C05B82" w:rsidRPr="006C0403" w:rsidRDefault="00C05B82" w:rsidP="00BC4B3F">
      <w:pPr>
        <w:pStyle w:val="Lpdoel3"/>
        <w:tabs>
          <w:tab w:val="left" w:pos="851"/>
        </w:tabs>
        <w:rPr>
          <w:rFonts w:ascii="Trebuchet MS" w:hAnsi="Trebuchet MS"/>
        </w:rPr>
      </w:pPr>
      <w:r w:rsidRPr="006C0403">
        <w:rPr>
          <w:rFonts w:ascii="Trebuchet MS" w:hAnsi="Trebuchet MS"/>
        </w:rPr>
        <w:t xml:space="preserve">door het beeldscherm in te stellen (de </w:t>
      </w:r>
      <w:r w:rsidR="00D43A4C">
        <w:rPr>
          <w:rFonts w:ascii="Trebuchet MS" w:hAnsi="Trebuchet MS"/>
        </w:rPr>
        <w:t>schermweergave);</w:t>
      </w:r>
    </w:p>
    <w:p w14:paraId="1BE031A7" w14:textId="7AACCD43" w:rsidR="00C05B82" w:rsidRPr="006C0403" w:rsidRDefault="0048178A" w:rsidP="00BC4B3F">
      <w:pPr>
        <w:pStyle w:val="Lpdoel3"/>
        <w:tabs>
          <w:tab w:val="left" w:pos="851"/>
        </w:tabs>
        <w:rPr>
          <w:rFonts w:ascii="Trebuchet MS" w:hAnsi="Trebuchet MS"/>
        </w:rPr>
      </w:pPr>
      <w:r w:rsidRPr="006C0403">
        <w:rPr>
          <w:rFonts w:ascii="Trebuchet MS" w:hAnsi="Trebuchet MS"/>
        </w:rPr>
        <w:t>beheert bestanden en mappen.</w:t>
      </w:r>
      <w:r w:rsidRPr="006C0403">
        <w:rPr>
          <w:rFonts w:ascii="Trebuchet MS" w:hAnsi="Trebuchet MS"/>
        </w:rPr>
        <w:br/>
      </w:r>
    </w:p>
    <w:p w14:paraId="02DDA246" w14:textId="77777777" w:rsidR="00C05B82" w:rsidRPr="006C0403" w:rsidRDefault="00C05B82" w:rsidP="00407445">
      <w:pPr>
        <w:pStyle w:val="Lpdoel1"/>
      </w:pPr>
      <w:r w:rsidRPr="006C0403">
        <w:t>schrijft volgens afspraak bestanden weg en haalt die op van servers, cloud-services, andere computers of media, activeert een printer en geeft printopdrachten.</w:t>
      </w:r>
    </w:p>
    <w:p w14:paraId="0BA6F94D" w14:textId="77777777" w:rsidR="00C05B82" w:rsidRPr="006C0403" w:rsidRDefault="00C05B82" w:rsidP="00407445">
      <w:pPr>
        <w:pStyle w:val="Lpdoel1"/>
      </w:pPr>
      <w:r w:rsidRPr="006C0403">
        <w:t>activeert applicaties en licht de functie van de gebruikte applicaties algemeen toe en legt de relatie met het drukvoorbereidingsproces.</w:t>
      </w:r>
    </w:p>
    <w:p w14:paraId="1FB6B659" w14:textId="77777777" w:rsidR="00C05B82" w:rsidRPr="006C0403" w:rsidRDefault="00C05B82" w:rsidP="00407445">
      <w:pPr>
        <w:pStyle w:val="Lpdoel1"/>
      </w:pPr>
      <w:r w:rsidRPr="006C0403">
        <w:t>beheert fonts door lettertypes te activeren en deactiveren, door fontsets te selecteren en te maken.</w:t>
      </w:r>
    </w:p>
    <w:p w14:paraId="3F7E47B8" w14:textId="77777777" w:rsidR="006D2F4C" w:rsidRPr="006C0403" w:rsidRDefault="006D2F4C" w:rsidP="00BC4B3F">
      <w:pPr>
        <w:pStyle w:val="Lpsubtitel"/>
        <w:tabs>
          <w:tab w:val="left" w:pos="851"/>
        </w:tabs>
        <w:rPr>
          <w:rFonts w:ascii="Trebuchet MS" w:hAnsi="Trebuchet MS"/>
        </w:rPr>
      </w:pPr>
      <w:r w:rsidRPr="006C0403">
        <w:rPr>
          <w:rFonts w:ascii="Trebuchet MS" w:hAnsi="Trebuchet MS"/>
        </w:rPr>
        <w:t>Ontwerp</w:t>
      </w:r>
    </w:p>
    <w:p w14:paraId="6A922ECD" w14:textId="77777777" w:rsidR="006D2F4C" w:rsidRPr="006C0403" w:rsidRDefault="006D2F4C" w:rsidP="00407445">
      <w:pPr>
        <w:pStyle w:val="Lpdoel1"/>
      </w:pPr>
      <w:r w:rsidRPr="006C0403">
        <w:t>ontwerpt volgens een stappenplan.</w:t>
      </w:r>
    </w:p>
    <w:p w14:paraId="051A659D" w14:textId="77777777" w:rsidR="006D2F4C" w:rsidRPr="006C0403" w:rsidRDefault="006D2F4C" w:rsidP="00407445">
      <w:pPr>
        <w:pStyle w:val="Lpdoel1"/>
      </w:pPr>
      <w:r w:rsidRPr="006C0403">
        <w:t>brainstormt over het onderwerp en werkt verder met de meest interessante resultaten.</w:t>
      </w:r>
    </w:p>
    <w:p w14:paraId="60B8E42B" w14:textId="77777777" w:rsidR="006D2F4C" w:rsidRPr="006C0403" w:rsidRDefault="006D2F4C" w:rsidP="00407445">
      <w:pPr>
        <w:pStyle w:val="Lpdoel1"/>
      </w:pPr>
      <w:r w:rsidRPr="006C0403">
        <w:t>maakt een mindmap.</w:t>
      </w:r>
    </w:p>
    <w:p w14:paraId="30161EF0" w14:textId="77777777" w:rsidR="006D2F4C" w:rsidRPr="006C0403" w:rsidRDefault="00596175" w:rsidP="00407445">
      <w:pPr>
        <w:pStyle w:val="Lpdoel1"/>
      </w:pPr>
      <w:r w:rsidRPr="006C0403">
        <w:t>creëert</w:t>
      </w:r>
      <w:r w:rsidR="006D2F4C" w:rsidRPr="006C0403">
        <w:t xml:space="preserve"> een moodboard.</w:t>
      </w:r>
    </w:p>
    <w:p w14:paraId="5BADA471" w14:textId="77777777" w:rsidR="006D2F4C" w:rsidRPr="006C0403" w:rsidRDefault="006D2F4C" w:rsidP="00407445">
      <w:pPr>
        <w:pStyle w:val="Lpdoel1"/>
      </w:pPr>
      <w:r w:rsidRPr="006C0403">
        <w:t>selecteert op basis van de sfeer en stijl van het moodboard een geschikt lettertype.</w:t>
      </w:r>
    </w:p>
    <w:p w14:paraId="2F8A794A" w14:textId="77777777" w:rsidR="006D2F4C" w:rsidRPr="006C0403" w:rsidRDefault="006D2F4C" w:rsidP="00407445">
      <w:pPr>
        <w:pStyle w:val="Lpdoel1"/>
      </w:pPr>
      <w:r w:rsidRPr="006C0403">
        <w:t>kiest een kleurenharmonie op basis van een kleurencirkel.</w:t>
      </w:r>
    </w:p>
    <w:p w14:paraId="6E5BD77C" w14:textId="77777777" w:rsidR="006D2F4C" w:rsidRPr="006C0403" w:rsidRDefault="006D2F4C" w:rsidP="00407445">
      <w:pPr>
        <w:pStyle w:val="Lpdoel1"/>
      </w:pPr>
      <w:r w:rsidRPr="006C0403">
        <w:t xml:space="preserve">kiest een designprincipe zoals: </w:t>
      </w:r>
    </w:p>
    <w:p w14:paraId="54669473" w14:textId="77777777" w:rsidR="006D2F4C" w:rsidRPr="006C0403" w:rsidRDefault="006D2F4C" w:rsidP="00BC4B3F">
      <w:pPr>
        <w:pStyle w:val="Lpdoel3"/>
        <w:tabs>
          <w:tab w:val="left" w:pos="851"/>
        </w:tabs>
        <w:rPr>
          <w:rFonts w:ascii="Trebuchet MS" w:hAnsi="Trebuchet MS"/>
        </w:rPr>
      </w:pPr>
      <w:r w:rsidRPr="006C0403">
        <w:rPr>
          <w:rFonts w:ascii="Trebuchet MS" w:hAnsi="Trebuchet MS"/>
        </w:rPr>
        <w:t>visuele samenhang of orde;</w:t>
      </w:r>
    </w:p>
    <w:p w14:paraId="7E59E8E6" w14:textId="77777777" w:rsidR="006D2F4C" w:rsidRPr="006C0403" w:rsidRDefault="006D2F4C" w:rsidP="00BC4B3F">
      <w:pPr>
        <w:pStyle w:val="Lpdoel3"/>
        <w:tabs>
          <w:tab w:val="left" w:pos="851"/>
        </w:tabs>
        <w:rPr>
          <w:rFonts w:ascii="Trebuchet MS" w:hAnsi="Trebuchet MS"/>
        </w:rPr>
      </w:pPr>
      <w:r w:rsidRPr="006C0403">
        <w:rPr>
          <w:rFonts w:ascii="Trebuchet MS" w:hAnsi="Trebuchet MS"/>
        </w:rPr>
        <w:t>benadrukking;</w:t>
      </w:r>
    </w:p>
    <w:p w14:paraId="5A48B9B0" w14:textId="77777777" w:rsidR="006D2F4C" w:rsidRPr="006C0403" w:rsidRDefault="006D2F4C" w:rsidP="00BC4B3F">
      <w:pPr>
        <w:pStyle w:val="Lpdoel3"/>
        <w:tabs>
          <w:tab w:val="left" w:pos="851"/>
        </w:tabs>
        <w:rPr>
          <w:rFonts w:ascii="Trebuchet MS" w:hAnsi="Trebuchet MS"/>
        </w:rPr>
      </w:pPr>
      <w:r w:rsidRPr="006C0403">
        <w:rPr>
          <w:rFonts w:ascii="Trebuchet MS" w:hAnsi="Trebuchet MS"/>
        </w:rPr>
        <w:t>ritme;</w:t>
      </w:r>
    </w:p>
    <w:p w14:paraId="330871C6" w14:textId="1D1978FD" w:rsidR="006D2F4C" w:rsidRPr="006C0403" w:rsidRDefault="006D2F4C" w:rsidP="00BC4B3F">
      <w:pPr>
        <w:pStyle w:val="Lpdoel3"/>
        <w:tabs>
          <w:tab w:val="left" w:pos="851"/>
        </w:tabs>
        <w:rPr>
          <w:rFonts w:ascii="Trebuchet MS" w:hAnsi="Trebuchet MS"/>
        </w:rPr>
      </w:pPr>
      <w:r w:rsidRPr="006C0403">
        <w:rPr>
          <w:rFonts w:ascii="Trebuchet MS" w:hAnsi="Trebuchet MS"/>
        </w:rPr>
        <w:lastRenderedPageBreak/>
        <w:t>diepte.</w:t>
      </w:r>
      <w:r w:rsidRPr="006C0403">
        <w:rPr>
          <w:rFonts w:ascii="Trebuchet MS" w:hAnsi="Trebuchet MS"/>
        </w:rPr>
        <w:br/>
      </w:r>
    </w:p>
    <w:p w14:paraId="660194CA" w14:textId="6907E974" w:rsidR="00407445" w:rsidRPr="00407445" w:rsidRDefault="006D2F4C" w:rsidP="00407445">
      <w:pPr>
        <w:pStyle w:val="Lpdoel1"/>
      </w:pPr>
      <w:r w:rsidRPr="006C0403">
        <w:t>maakt een ruwe schets</w:t>
      </w:r>
      <w:r w:rsidR="00407445">
        <w:t>.</w:t>
      </w:r>
      <w:r w:rsidR="00407445">
        <w:br/>
      </w:r>
    </w:p>
    <w:p w14:paraId="65B5FDBF" w14:textId="05A49F1F" w:rsidR="006D2F4C" w:rsidRDefault="006D2F4C" w:rsidP="00407445">
      <w:pPr>
        <w:pStyle w:val="Lpdoel1"/>
      </w:pPr>
      <w:r w:rsidRPr="006C0403">
        <w:t>bepaalt de zet</w:t>
      </w:r>
      <w:r w:rsidR="00596175" w:rsidRPr="006C0403">
        <w:t xml:space="preserve">- </w:t>
      </w:r>
      <w:r w:rsidRPr="006C0403">
        <w:t>en bladspiegel.</w:t>
      </w:r>
      <w:r w:rsidR="00407445">
        <w:br/>
      </w:r>
    </w:p>
    <w:p w14:paraId="11D4659A" w14:textId="71D38A85" w:rsidR="00407445" w:rsidRPr="00407445" w:rsidRDefault="00407445" w:rsidP="00407445">
      <w:pPr>
        <w:pStyle w:val="Lpdoel1"/>
        <w:rPr>
          <w:rFonts w:ascii="Arial" w:hAnsi="Arial"/>
        </w:rPr>
      </w:pPr>
      <w:r>
        <w:t>experimenteert met 3D-modellen (verpakking, 3D-achtergronden…).</w:t>
      </w:r>
      <w:r>
        <w:br/>
      </w:r>
    </w:p>
    <w:p w14:paraId="1C4A76ED" w14:textId="047F4192" w:rsidR="00BB1801" w:rsidRPr="006C0403" w:rsidRDefault="00BB1801" w:rsidP="00407445">
      <w:pPr>
        <w:pStyle w:val="Lpdoel2"/>
        <w:numPr>
          <w:ilvl w:val="0"/>
          <w:numId w:val="0"/>
        </w:numPr>
        <w:ind w:left="1105"/>
      </w:pPr>
    </w:p>
    <w:p w14:paraId="6FC11B7D" w14:textId="15491061" w:rsidR="00596175" w:rsidRPr="006C0403" w:rsidRDefault="00596175" w:rsidP="00407445">
      <w:pPr>
        <w:pStyle w:val="Lpdoel1"/>
        <w:numPr>
          <w:ilvl w:val="0"/>
          <w:numId w:val="0"/>
        </w:numPr>
        <w:ind w:left="720"/>
      </w:pPr>
    </w:p>
    <w:p w14:paraId="5E488FDB" w14:textId="5A43B07D" w:rsidR="00596175" w:rsidRPr="006C0403" w:rsidRDefault="00596175" w:rsidP="00BC4B3F">
      <w:pPr>
        <w:pStyle w:val="VVKSOTekst"/>
        <w:tabs>
          <w:tab w:val="left" w:pos="851"/>
        </w:tabs>
        <w:jc w:val="left"/>
        <w:rPr>
          <w:rFonts w:ascii="Trebuchet MS" w:hAnsi="Trebuchet MS"/>
          <w:b/>
          <w:bCs/>
        </w:rPr>
      </w:pPr>
      <w:r w:rsidRPr="006C0403">
        <w:rPr>
          <w:rFonts w:ascii="Trebuchet MS" w:hAnsi="Trebuchet MS"/>
          <w:b/>
          <w:bCs/>
        </w:rPr>
        <w:t>DIDACTISCHE WENKEN</w:t>
      </w:r>
    </w:p>
    <w:p w14:paraId="20C3B1BB" w14:textId="3982E3FF" w:rsidR="005D59E2" w:rsidRPr="006C0403" w:rsidRDefault="005D59E2" w:rsidP="00407445">
      <w:pPr>
        <w:pStyle w:val="LPwenk1"/>
      </w:pPr>
      <w:r w:rsidRPr="006C0403">
        <w:t>Met een “mindmap” worden de interessante resultaten van de brainstorming</w:t>
      </w:r>
      <w:r w:rsidR="00D43A4C">
        <w:t>s</w:t>
      </w:r>
      <w:r w:rsidRPr="006C0403">
        <w:t>sessie verder uitgediept, vier à vijf splitsingen per onderwerp. Eventueel met schetsjes.</w:t>
      </w:r>
    </w:p>
    <w:p w14:paraId="0E861F5D" w14:textId="7376ABE4" w:rsidR="005D59E2" w:rsidRPr="006C0403" w:rsidRDefault="005D59E2" w:rsidP="00407445">
      <w:pPr>
        <w:pStyle w:val="LPwenk1"/>
      </w:pPr>
      <w:r w:rsidRPr="006C0403">
        <w:t>Op het moodboard kunnen beelden staan die later in de publicatie gebruikt worden. Hieruit wordt een stijl afgeleid. (klassiek, modern, spannend, rustig, retro…).</w:t>
      </w:r>
    </w:p>
    <w:p w14:paraId="4A6DF0C0" w14:textId="2D44E61B" w:rsidR="005D59E2" w:rsidRPr="006C0403" w:rsidRDefault="005D59E2" w:rsidP="00407445">
      <w:pPr>
        <w:pStyle w:val="LPwenk1"/>
      </w:pPr>
      <w:r w:rsidRPr="006C0403">
        <w:t>Bij de kleurenstudie kan gebruik gemaakt worden van de kleurencirkel van Itten. Op internet zijn allerlei online-tools beschikbaar om kleuren volgens dit principe te vinden die matchen met elkaar (bijv. Adobe Color, Paletton, Colorblender…).</w:t>
      </w:r>
    </w:p>
    <w:p w14:paraId="76B9D7E7" w14:textId="6A30DA01" w:rsidR="008A7F3B" w:rsidRPr="006C0403" w:rsidRDefault="005D59E2" w:rsidP="00407445">
      <w:pPr>
        <w:pStyle w:val="LPwenk1"/>
      </w:pPr>
      <w:r w:rsidRPr="006C0403">
        <w:t>Bij</w:t>
      </w:r>
      <w:r w:rsidR="00596175" w:rsidRPr="006C0403">
        <w:t xml:space="preserve"> de designprincipes </w:t>
      </w:r>
      <w:r w:rsidRPr="006C0403">
        <w:t xml:space="preserve">kunnen </w:t>
      </w:r>
      <w:r w:rsidR="00596175" w:rsidRPr="006C0403">
        <w:t xml:space="preserve">volgende </w:t>
      </w:r>
      <w:r w:rsidRPr="006C0403">
        <w:t>indelingen gehanteerd worden</w:t>
      </w:r>
      <w:r w:rsidR="00596175" w:rsidRPr="006C0403">
        <w:t>:</w:t>
      </w:r>
    </w:p>
    <w:p w14:paraId="529CB72C" w14:textId="5BDBFB57" w:rsidR="00596175" w:rsidRPr="006C0403" w:rsidRDefault="00596175" w:rsidP="00407445">
      <w:pPr>
        <w:pStyle w:val="LPwenk1"/>
        <w:numPr>
          <w:ilvl w:val="1"/>
          <w:numId w:val="13"/>
        </w:numPr>
      </w:pPr>
      <w:r w:rsidRPr="006C0403">
        <w:t>Visuele samenhang of orde kan zijn door nabijheid (groepering), door herhalingen, door voortzetting/bestendiging, door kleurgebruik  of een intellectuele of beredeneerde samenhang.</w:t>
      </w:r>
    </w:p>
    <w:p w14:paraId="612BEF5F" w14:textId="3AD87B96" w:rsidR="00596175" w:rsidRPr="006C0403" w:rsidRDefault="00596175" w:rsidP="00407445">
      <w:pPr>
        <w:pStyle w:val="LPwenk1"/>
        <w:numPr>
          <w:ilvl w:val="1"/>
          <w:numId w:val="13"/>
        </w:numPr>
      </w:pPr>
      <w:r w:rsidRPr="006C0403">
        <w:t xml:space="preserve">Benadrukken kan door contrast in grootte, door contrast in vorm, door de plaatsing, door kleurcontrast, door isoleren of </w:t>
      </w:r>
      <w:r w:rsidR="005D59E2" w:rsidRPr="006C0403">
        <w:t>door positie/richting.</w:t>
      </w:r>
    </w:p>
    <w:p w14:paraId="6D8AE7ED" w14:textId="7646DAA2" w:rsidR="00596175" w:rsidRPr="006C0403" w:rsidRDefault="00596175" w:rsidP="00407445">
      <w:pPr>
        <w:pStyle w:val="LPwenk1"/>
        <w:numPr>
          <w:ilvl w:val="1"/>
          <w:numId w:val="13"/>
        </w:numPr>
      </w:pPr>
      <w:r w:rsidRPr="006C0403">
        <w:t>Bij evenwicht vinden we symmetrisch evenwicht, asymmetrisch evenwicht, een vrije schikking of een berekend evenwicht (lay-out raster of grid)</w:t>
      </w:r>
      <w:r w:rsidR="005D59E2" w:rsidRPr="006C0403">
        <w:t>.</w:t>
      </w:r>
    </w:p>
    <w:p w14:paraId="04F055D4" w14:textId="0E1DED56" w:rsidR="00596175" w:rsidRPr="006C0403" w:rsidRDefault="00F13F78" w:rsidP="00407445">
      <w:pPr>
        <w:pStyle w:val="LPwenk1"/>
        <w:numPr>
          <w:ilvl w:val="1"/>
          <w:numId w:val="13"/>
        </w:numPr>
      </w:pPr>
      <w:r>
        <w:rPr>
          <w:noProof/>
          <w:lang w:val="nl-BE" w:eastAsia="nl-BE"/>
        </w:rPr>
        <w:drawing>
          <wp:anchor distT="0" distB="0" distL="114300" distR="114300" simplePos="0" relativeHeight="251702272" behindDoc="0" locked="0" layoutInCell="1" allowOverlap="1" wp14:anchorId="064E0B49" wp14:editId="2BAEA7B5">
            <wp:simplePos x="0" y="0"/>
            <wp:positionH relativeFrom="column">
              <wp:posOffset>1404208</wp:posOffset>
            </wp:positionH>
            <wp:positionV relativeFrom="paragraph">
              <wp:posOffset>440236</wp:posOffset>
            </wp:positionV>
            <wp:extent cx="2575956" cy="3434608"/>
            <wp:effectExtent l="161290" t="162560" r="157480" b="15748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ntwerp.jpg"/>
                    <pic:cNvPicPr/>
                  </pic:nvPicPr>
                  <pic:blipFill>
                    <a:blip r:embed="rId26">
                      <a:extLst>
                        <a:ext uri="{28A0092B-C50C-407E-A947-70E740481C1C}">
                          <a14:useLocalDpi xmlns:a14="http://schemas.microsoft.com/office/drawing/2010/main" val="0"/>
                        </a:ext>
                      </a:extLst>
                    </a:blip>
                    <a:stretch>
                      <a:fillRect/>
                    </a:stretch>
                  </pic:blipFill>
                  <pic:spPr>
                    <a:xfrm rot="16200000">
                      <a:off x="0" y="0"/>
                      <a:ext cx="2581708" cy="34422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96175" w:rsidRPr="006C0403">
        <w:t>Ritme kan een in elkaar overvloeiend ritme zijn (legato), een ritme met tussenruimten (staccato), een alternerend of wisselend ritme (klein/groot, klein groot</w:t>
      </w:r>
      <w:r w:rsidR="00D43A4C">
        <w:t>.</w:t>
      </w:r>
      <w:r w:rsidR="00596175" w:rsidRPr="006C0403">
        <w:t>..) of een progressief ritme(b</w:t>
      </w:r>
      <w:r w:rsidR="00407445">
        <w:t>ij</w:t>
      </w:r>
      <w:r w:rsidR="00596175" w:rsidRPr="006C0403">
        <w:t>v. van klein naar groot).</w:t>
      </w:r>
    </w:p>
    <w:p w14:paraId="2B36750E" w14:textId="70DDF571" w:rsidR="00045DEF" w:rsidRPr="006C0403" w:rsidRDefault="00596175" w:rsidP="00B84C98">
      <w:pPr>
        <w:pStyle w:val="LPwenk1"/>
        <w:numPr>
          <w:ilvl w:val="0"/>
          <w:numId w:val="0"/>
        </w:numPr>
        <w:ind w:left="1440"/>
      </w:pPr>
      <w:r w:rsidRPr="006C0403">
        <w:t>Bij diepte spreken we over grootte, overlapping, atmosfeer en perspectief</w:t>
      </w:r>
      <w:r w:rsidR="005D59E2" w:rsidRPr="006C0403">
        <w:t>.</w:t>
      </w:r>
      <w:r w:rsidR="00045DEF" w:rsidRPr="006C0403">
        <w:br w:type="page"/>
      </w:r>
    </w:p>
    <w:p w14:paraId="63356E4E" w14:textId="77777777" w:rsidR="004151CC" w:rsidRPr="006C0403" w:rsidRDefault="004151CC" w:rsidP="003E06E5">
      <w:pPr>
        <w:pStyle w:val="LPKop3"/>
      </w:pPr>
      <w:r w:rsidRPr="006C0403">
        <w:lastRenderedPageBreak/>
        <w:t>Opmaak</w:t>
      </w:r>
    </w:p>
    <w:p w14:paraId="13D58679" w14:textId="77777777" w:rsidR="004151CC" w:rsidRPr="006C0403" w:rsidRDefault="003258AA" w:rsidP="00407445">
      <w:pPr>
        <w:pStyle w:val="LPKop4"/>
      </w:pPr>
      <w:r w:rsidRPr="006C0403">
        <w:t xml:space="preserve">AD5 </w:t>
      </w:r>
      <w:r w:rsidR="004151CC" w:rsidRPr="006C0403">
        <w:t>Tekst, beeld en illustratie opmaken in functie van het eindproduct.</w:t>
      </w:r>
      <w:r w:rsidR="004151CC" w:rsidRPr="006C0403">
        <w:br/>
      </w:r>
    </w:p>
    <w:p w14:paraId="01948529" w14:textId="77777777" w:rsidR="004151CC" w:rsidRPr="006C0403" w:rsidRDefault="004151CC" w:rsidP="00BC4B3F">
      <w:pPr>
        <w:pStyle w:val="Lijstnummering"/>
        <w:tabs>
          <w:tab w:val="clear" w:pos="360"/>
          <w:tab w:val="left" w:pos="851"/>
        </w:tabs>
        <w:jc w:val="left"/>
        <w:rPr>
          <w:rFonts w:ascii="Trebuchet MS" w:hAnsi="Trebuchet MS"/>
          <w:color w:val="404040" w:themeColor="text1" w:themeTint="BF"/>
        </w:rPr>
      </w:pPr>
      <w:r w:rsidRPr="006C0403">
        <w:rPr>
          <w:rFonts w:ascii="Trebuchet MS" w:hAnsi="Trebuchet MS"/>
          <w:color w:val="404040" w:themeColor="text1" w:themeTint="BF"/>
        </w:rPr>
        <w:t>De leerling</w:t>
      </w:r>
    </w:p>
    <w:p w14:paraId="39C52806" w14:textId="77777777" w:rsidR="004151CC" w:rsidRPr="006C0403" w:rsidRDefault="004151CC" w:rsidP="00BC4B3F">
      <w:pPr>
        <w:pStyle w:val="Lijstnummering"/>
        <w:tabs>
          <w:tab w:val="clear" w:pos="360"/>
          <w:tab w:val="left" w:pos="851"/>
        </w:tabs>
        <w:jc w:val="left"/>
        <w:rPr>
          <w:rFonts w:ascii="Trebuchet MS" w:hAnsi="Trebuchet MS"/>
        </w:rPr>
      </w:pPr>
    </w:p>
    <w:p w14:paraId="5B9D3583" w14:textId="77777777" w:rsidR="00091AE9" w:rsidRPr="00407445" w:rsidRDefault="00091AE9" w:rsidP="00407445">
      <w:pPr>
        <w:pStyle w:val="Lpdoel1"/>
      </w:pPr>
      <w:r w:rsidRPr="00407445">
        <w:t>geeft het onderscheid weer tussen proces-, steun- en beeldschermkleuren.</w:t>
      </w:r>
    </w:p>
    <w:p w14:paraId="391AC4E6" w14:textId="77777777" w:rsidR="00091AE9" w:rsidRPr="006C0403" w:rsidRDefault="00091AE9" w:rsidP="00407445">
      <w:pPr>
        <w:pStyle w:val="Lpdoel1"/>
      </w:pPr>
      <w:r w:rsidRPr="006C0403">
        <w:t xml:space="preserve">geeft het onderscheid weer tussen de RGB- en CMYK-kleurruimte. </w:t>
      </w:r>
    </w:p>
    <w:p w14:paraId="53006B05" w14:textId="77777777" w:rsidR="00091AE9" w:rsidRPr="006C0403" w:rsidRDefault="007129E8" w:rsidP="00407445">
      <w:pPr>
        <w:pStyle w:val="Lpdoel1"/>
      </w:pPr>
      <w:r w:rsidRPr="006C0403">
        <w:t>hanteert d</w:t>
      </w:r>
      <w:r w:rsidR="00091AE9" w:rsidRPr="006C0403">
        <w:t>e menustructuur, het werkgebied, de gereedschappen en paletten voor prepress bij paginaopmaak</w:t>
      </w:r>
      <w:r w:rsidRPr="006C0403">
        <w:t>.</w:t>
      </w:r>
    </w:p>
    <w:p w14:paraId="521672E3" w14:textId="77777777" w:rsidR="00091AE9" w:rsidRPr="006C0403" w:rsidRDefault="007129E8" w:rsidP="00407445">
      <w:pPr>
        <w:pStyle w:val="Lpdoel1"/>
      </w:pPr>
      <w:r w:rsidRPr="006C0403">
        <w:t xml:space="preserve">maakt </w:t>
      </w:r>
      <w:r w:rsidR="00091AE9" w:rsidRPr="006C0403">
        <w:t xml:space="preserve">de document- en paginastructuur op basis </w:t>
      </w:r>
      <w:r w:rsidRPr="006C0403">
        <w:t>van ontwerp of zetinstructie</w:t>
      </w:r>
      <w:r w:rsidR="00091AE9" w:rsidRPr="006C0403">
        <w:t>:</w:t>
      </w:r>
    </w:p>
    <w:p w14:paraId="424240A9" w14:textId="77777777" w:rsidR="00091AE9" w:rsidRPr="006C0403" w:rsidRDefault="00091AE9" w:rsidP="00407445">
      <w:pPr>
        <w:pStyle w:val="Lpdoel2"/>
      </w:pPr>
      <w:r w:rsidRPr="006C0403">
        <w:t>hulplijnen;</w:t>
      </w:r>
    </w:p>
    <w:p w14:paraId="02B77734" w14:textId="77777777" w:rsidR="00091AE9" w:rsidRPr="006C0403" w:rsidRDefault="00091AE9" w:rsidP="00407445">
      <w:pPr>
        <w:pStyle w:val="Lpdoel2"/>
      </w:pPr>
      <w:r w:rsidRPr="006C0403">
        <w:t>tekst- en illustratiecontainers;</w:t>
      </w:r>
    </w:p>
    <w:p w14:paraId="5364B744" w14:textId="77777777" w:rsidR="00091AE9" w:rsidRPr="006C0403" w:rsidRDefault="00091AE9" w:rsidP="00407445">
      <w:pPr>
        <w:pStyle w:val="Lpdoel2"/>
      </w:pPr>
      <w:r w:rsidRPr="006C0403">
        <w:t>stramienpagina’s en elementen</w:t>
      </w:r>
      <w:r w:rsidR="007129E8" w:rsidRPr="006C0403">
        <w:t>.</w:t>
      </w:r>
      <w:r w:rsidR="007129E8" w:rsidRPr="006C0403">
        <w:br/>
      </w:r>
    </w:p>
    <w:p w14:paraId="59D7A071" w14:textId="77777777" w:rsidR="00091AE9" w:rsidRPr="006C0403" w:rsidRDefault="007129E8" w:rsidP="00407445">
      <w:pPr>
        <w:pStyle w:val="Lpdoel1"/>
      </w:pPr>
      <w:r w:rsidRPr="006C0403">
        <w:t xml:space="preserve">maakt </w:t>
      </w:r>
      <w:r w:rsidR="00091AE9" w:rsidRPr="006C0403">
        <w:t xml:space="preserve">teken- en alineastijlen per tekstgroep op basis van </w:t>
      </w:r>
      <w:r w:rsidRPr="006C0403">
        <w:t>ontwerp of</w:t>
      </w:r>
      <w:r w:rsidR="00091AE9" w:rsidRPr="006C0403">
        <w:t xml:space="preserve"> zetinstructie, </w:t>
      </w:r>
      <w:r w:rsidRPr="006C0403">
        <w:t xml:space="preserve">test </w:t>
      </w:r>
      <w:r w:rsidR="00091AE9" w:rsidRPr="006C0403">
        <w:t xml:space="preserve">deze en </w:t>
      </w:r>
      <w:r w:rsidRPr="006C0403">
        <w:t xml:space="preserve">stuurt </w:t>
      </w:r>
      <w:r w:rsidR="00091AE9" w:rsidRPr="006C0403">
        <w:t xml:space="preserve">ze bij: </w:t>
      </w:r>
    </w:p>
    <w:p w14:paraId="4032FFBE" w14:textId="77777777" w:rsidR="00091AE9" w:rsidRPr="006C0403" w:rsidRDefault="00091AE9" w:rsidP="00407445">
      <w:pPr>
        <w:pStyle w:val="Lpdoel2"/>
      </w:pPr>
      <w:r w:rsidRPr="00407445">
        <w:t>lettersoort</w:t>
      </w:r>
      <w:r w:rsidRPr="006C0403">
        <w:t>;</w:t>
      </w:r>
    </w:p>
    <w:p w14:paraId="7F89FD0D" w14:textId="77777777" w:rsidR="00091AE9" w:rsidRPr="006C0403" w:rsidRDefault="00091AE9" w:rsidP="00407445">
      <w:pPr>
        <w:pStyle w:val="Lpdoel2"/>
      </w:pPr>
      <w:r w:rsidRPr="006C0403">
        <w:t>corps, regelafstand en zetbreedte;</w:t>
      </w:r>
    </w:p>
    <w:p w14:paraId="6BBDE48A" w14:textId="77777777" w:rsidR="00091AE9" w:rsidRPr="006C0403" w:rsidRDefault="00091AE9" w:rsidP="00407445">
      <w:pPr>
        <w:pStyle w:val="Lpdoel2"/>
      </w:pPr>
      <w:r w:rsidRPr="006C0403">
        <w:t>regelvallen;</w:t>
      </w:r>
    </w:p>
    <w:p w14:paraId="6EF5760B" w14:textId="77777777" w:rsidR="00091AE9" w:rsidRPr="006C0403" w:rsidRDefault="00091AE9" w:rsidP="00407445">
      <w:pPr>
        <w:pStyle w:val="Lpdoel2"/>
      </w:pPr>
      <w:r w:rsidRPr="006C0403">
        <w:t>alineabehandeling;</w:t>
      </w:r>
    </w:p>
    <w:p w14:paraId="59BE8432" w14:textId="77777777" w:rsidR="00091AE9" w:rsidRPr="006C0403" w:rsidRDefault="00091AE9" w:rsidP="00407445">
      <w:pPr>
        <w:pStyle w:val="Lpdoel2"/>
      </w:pPr>
      <w:r w:rsidRPr="006C0403">
        <w:t>register;</w:t>
      </w:r>
    </w:p>
    <w:p w14:paraId="7CE26A45" w14:textId="77777777" w:rsidR="00091AE9" w:rsidRPr="006C0403" w:rsidRDefault="00091AE9" w:rsidP="00407445">
      <w:pPr>
        <w:pStyle w:val="Lpdoel2"/>
      </w:pPr>
      <w:r w:rsidRPr="006C0403">
        <w:t>extra wit;</w:t>
      </w:r>
    </w:p>
    <w:p w14:paraId="1513DFCA" w14:textId="77777777" w:rsidR="00091AE9" w:rsidRPr="006C0403" w:rsidRDefault="00091AE9" w:rsidP="00407445">
      <w:pPr>
        <w:pStyle w:val="Lpdoel2"/>
      </w:pPr>
      <w:r w:rsidRPr="006C0403">
        <w:t>nummering;</w:t>
      </w:r>
    </w:p>
    <w:p w14:paraId="367D12A3" w14:textId="77777777" w:rsidR="00091AE9" w:rsidRPr="006C0403" w:rsidRDefault="00091AE9" w:rsidP="00407445">
      <w:pPr>
        <w:pStyle w:val="Lpdoel2"/>
      </w:pPr>
      <w:r w:rsidRPr="006C0403">
        <w:t>insprongen en tabulaties;</w:t>
      </w:r>
    </w:p>
    <w:p w14:paraId="7740D147" w14:textId="77777777" w:rsidR="00091AE9" w:rsidRPr="006C0403" w:rsidRDefault="00091AE9" w:rsidP="00407445">
      <w:pPr>
        <w:pStyle w:val="Lpdoel2"/>
      </w:pPr>
      <w:r w:rsidRPr="006C0403">
        <w:t>lijnen en kaders;</w:t>
      </w:r>
    </w:p>
    <w:p w14:paraId="0CA97760" w14:textId="77777777" w:rsidR="00091AE9" w:rsidRPr="006C0403" w:rsidRDefault="00091AE9" w:rsidP="00407445">
      <w:pPr>
        <w:pStyle w:val="Lpdoel2"/>
      </w:pPr>
      <w:r w:rsidRPr="006C0403">
        <w:t>kleurdefinities bepalen in relatie met de drukgangen: proceskleuren, steun</w:t>
      </w:r>
      <w:r w:rsidR="007129E8" w:rsidRPr="006C0403">
        <w:t>kleuren en tinten.</w:t>
      </w:r>
      <w:r w:rsidR="007129E8" w:rsidRPr="006C0403">
        <w:br/>
      </w:r>
    </w:p>
    <w:p w14:paraId="5C55449D" w14:textId="77777777" w:rsidR="00091AE9" w:rsidRPr="006C0403" w:rsidRDefault="007129E8" w:rsidP="00407445">
      <w:pPr>
        <w:pStyle w:val="Lpdoel1"/>
      </w:pPr>
      <w:r w:rsidRPr="006C0403">
        <w:t xml:space="preserve">bewaart </w:t>
      </w:r>
      <w:r w:rsidR="00091AE9" w:rsidRPr="006C0403">
        <w:t>het document als sjabloondocu</w:t>
      </w:r>
      <w:r w:rsidRPr="006C0403">
        <w:t>ment.</w:t>
      </w:r>
    </w:p>
    <w:p w14:paraId="4E36115A" w14:textId="77777777" w:rsidR="00091AE9" w:rsidRPr="006C0403" w:rsidRDefault="007129E8" w:rsidP="00407445">
      <w:pPr>
        <w:pStyle w:val="Lpdoel1"/>
      </w:pPr>
      <w:r w:rsidRPr="006C0403">
        <w:t xml:space="preserve">maakt </w:t>
      </w:r>
      <w:r w:rsidR="00407445">
        <w:t>de pagina op.</w:t>
      </w:r>
    </w:p>
    <w:p w14:paraId="0B448D21" w14:textId="77777777" w:rsidR="00091AE9" w:rsidRPr="006C0403" w:rsidRDefault="007129E8" w:rsidP="00407445">
      <w:pPr>
        <w:pStyle w:val="Lpdoel1"/>
      </w:pPr>
      <w:r w:rsidRPr="006C0403">
        <w:t xml:space="preserve">past de </w:t>
      </w:r>
      <w:r w:rsidR="00091AE9" w:rsidRPr="006C0403">
        <w:t xml:space="preserve">opmaakmethodiek </w:t>
      </w:r>
      <w:r w:rsidRPr="006C0403">
        <w:t>toe</w:t>
      </w:r>
      <w:r w:rsidR="00091AE9" w:rsidRPr="006C0403">
        <w:t>: tekstinvo</w:t>
      </w:r>
      <w:r w:rsidRPr="006C0403">
        <w:t>er, spellingscontrole, plaatsen.</w:t>
      </w:r>
    </w:p>
    <w:p w14:paraId="5FE6DFE3" w14:textId="77777777" w:rsidR="00091AE9" w:rsidRPr="006C0403" w:rsidRDefault="00212805" w:rsidP="00407445">
      <w:pPr>
        <w:pStyle w:val="Lpdoel1"/>
      </w:pPr>
      <w:r w:rsidRPr="00407445">
        <w:t>maakt</w:t>
      </w:r>
      <w:r w:rsidR="007129E8" w:rsidRPr="00407445">
        <w:t xml:space="preserve"> de </w:t>
      </w:r>
      <w:r w:rsidR="00091AE9" w:rsidRPr="00407445">
        <w:t xml:space="preserve">tekst </w:t>
      </w:r>
      <w:r w:rsidR="007129E8" w:rsidRPr="00407445">
        <w:t>op</w:t>
      </w:r>
      <w:r w:rsidR="00091AE9" w:rsidRPr="00407445">
        <w:t xml:space="preserve"> met aandacht voor verzorgde teksttypografie: va</w:t>
      </w:r>
      <w:r w:rsidR="00407445">
        <w:t>riabele woordspatie en vast wit,</w:t>
      </w:r>
      <w:r w:rsidR="00091AE9" w:rsidRPr="00407445">
        <w:t xml:space="preserve"> wit aan de leestekens</w:t>
      </w:r>
      <w:r w:rsidR="00407445">
        <w:t>,</w:t>
      </w:r>
      <w:r w:rsidR="00091AE9" w:rsidRPr="00407445">
        <w:t xml:space="preserve"> aan- en afspatiëren, afbrekingen (taalkundige en typografische</w:t>
      </w:r>
      <w:r w:rsidR="00091AE9" w:rsidRPr="006C0403">
        <w:t xml:space="preserve"> splitsingsregels, splitsen in logische zinsdelen), initialen, tabellen</w:t>
      </w:r>
      <w:r w:rsidR="007129E8" w:rsidRPr="006C0403">
        <w:t>.</w:t>
      </w:r>
    </w:p>
    <w:p w14:paraId="3727EA72" w14:textId="77777777" w:rsidR="00BC4B3F" w:rsidRPr="006C0403" w:rsidRDefault="00BC4B3F" w:rsidP="00407445">
      <w:pPr>
        <w:pStyle w:val="Lpdoel1"/>
      </w:pPr>
      <w:r w:rsidRPr="006C0403">
        <w:t>geeft het onderscheid aan tussen OpenType fonts en TrueType fonts.</w:t>
      </w:r>
    </w:p>
    <w:p w14:paraId="1159EF3C" w14:textId="77777777" w:rsidR="00091AE9" w:rsidRPr="006C0403" w:rsidRDefault="007129E8" w:rsidP="00407445">
      <w:pPr>
        <w:pStyle w:val="Lpdoel1"/>
      </w:pPr>
      <w:r w:rsidRPr="006C0403">
        <w:t>zet</w:t>
      </w:r>
      <w:r w:rsidR="00091AE9" w:rsidRPr="006C0403">
        <w:t xml:space="preserve"> in vreemde talen: taalwissel, bijsluiter, handleiding … </w:t>
      </w:r>
      <w:r w:rsidR="006C0403" w:rsidRPr="006C0403">
        <w:rPr>
          <w:b/>
        </w:rPr>
        <w:t>(U)</w:t>
      </w:r>
    </w:p>
    <w:p w14:paraId="423B7FC7" w14:textId="77777777" w:rsidR="00091AE9" w:rsidRPr="006C0403" w:rsidRDefault="00BC4B3F" w:rsidP="00407445">
      <w:pPr>
        <w:pStyle w:val="Lpdoel1"/>
      </w:pPr>
      <w:r w:rsidRPr="006C0403">
        <w:t xml:space="preserve">importeert </w:t>
      </w:r>
      <w:r w:rsidR="00091AE9" w:rsidRPr="006C0403">
        <w:t xml:space="preserve">beelden en illustraties, </w:t>
      </w:r>
      <w:r w:rsidRPr="006C0403">
        <w:t>integreert ze en past ze aan en houdt daarbij rekening met</w:t>
      </w:r>
      <w:r w:rsidR="00091AE9" w:rsidRPr="006C0403">
        <w:t>: bestandsformaten en invoerve</w:t>
      </w:r>
      <w:r w:rsidRPr="006C0403">
        <w:t>reisten.</w:t>
      </w:r>
    </w:p>
    <w:p w14:paraId="7FA1CADC" w14:textId="77777777" w:rsidR="00091AE9" w:rsidRPr="006C0403" w:rsidRDefault="00BC4B3F" w:rsidP="00407445">
      <w:pPr>
        <w:pStyle w:val="Lpdoel1"/>
      </w:pPr>
      <w:r w:rsidRPr="006C0403">
        <w:t xml:space="preserve">wijst </w:t>
      </w:r>
      <w:r w:rsidR="00091AE9" w:rsidRPr="006C0403">
        <w:t xml:space="preserve">kleur </w:t>
      </w:r>
      <w:r w:rsidRPr="006C0403">
        <w:t>toe</w:t>
      </w:r>
      <w:r w:rsidR="00091AE9" w:rsidRPr="006C0403">
        <w:t>: proceskleuren, steun</w:t>
      </w:r>
      <w:r w:rsidRPr="006C0403">
        <w:t>kleuren en tinten.</w:t>
      </w:r>
    </w:p>
    <w:p w14:paraId="7CF04464" w14:textId="77777777" w:rsidR="00091AE9" w:rsidRPr="006C0403" w:rsidRDefault="00BC4B3F" w:rsidP="00407445">
      <w:pPr>
        <w:pStyle w:val="Lpdoel1"/>
      </w:pPr>
      <w:r w:rsidRPr="006C0403">
        <w:t xml:space="preserve">plaatst </w:t>
      </w:r>
      <w:r w:rsidR="00091AE9" w:rsidRPr="006C0403">
        <w:t xml:space="preserve">aanduidingen voor snijden, vouwen, </w:t>
      </w:r>
      <w:r w:rsidRPr="006C0403">
        <w:t>perforeren en rillen.</w:t>
      </w:r>
    </w:p>
    <w:p w14:paraId="287CB4E1" w14:textId="77777777" w:rsidR="00091AE9" w:rsidRPr="006C0403" w:rsidRDefault="00BC4B3F" w:rsidP="00407445">
      <w:pPr>
        <w:pStyle w:val="Lpdoel1"/>
      </w:pPr>
      <w:r w:rsidRPr="006C0403">
        <w:t xml:space="preserve">past </w:t>
      </w:r>
      <w:r w:rsidR="00091AE9" w:rsidRPr="006C0403">
        <w:t>tekstconversie</w:t>
      </w:r>
      <w:r w:rsidRPr="006C0403">
        <w:t xml:space="preserve"> toe</w:t>
      </w:r>
      <w:r w:rsidR="00091AE9" w:rsidRPr="006C0403">
        <w:t>: tekst uit een tekstverwerkingsbestand neutraliseren, impor</w:t>
      </w:r>
      <w:r w:rsidRPr="006C0403">
        <w:t>teren en opmaken.</w:t>
      </w:r>
    </w:p>
    <w:p w14:paraId="5333DBA7" w14:textId="68BE232C" w:rsidR="00091AE9" w:rsidRPr="006C0403" w:rsidRDefault="00BC4B3F" w:rsidP="00407445">
      <w:pPr>
        <w:pStyle w:val="Lpdoel1"/>
      </w:pPr>
      <w:r w:rsidRPr="006C0403">
        <w:t>maakt e</w:t>
      </w:r>
      <w:r w:rsidR="00091AE9" w:rsidRPr="006C0403">
        <w:t>en proefdruk/dummy</w:t>
      </w:r>
      <w:r w:rsidR="00E97A9D">
        <w:t>/mockup</w:t>
      </w:r>
      <w:r w:rsidR="00091AE9" w:rsidRPr="006C0403">
        <w:t xml:space="preserve"> en </w:t>
      </w:r>
      <w:r w:rsidRPr="006C0403">
        <w:t xml:space="preserve">corrigeert </w:t>
      </w:r>
      <w:r w:rsidR="00091AE9" w:rsidRPr="006C0403">
        <w:t>deze:</w:t>
      </w:r>
    </w:p>
    <w:p w14:paraId="077E6D30" w14:textId="77777777" w:rsidR="00BC4B3F" w:rsidRPr="006C0403" w:rsidRDefault="00BC4B3F" w:rsidP="00BC4B3F">
      <w:pPr>
        <w:pStyle w:val="Lpdoel3"/>
        <w:tabs>
          <w:tab w:val="left" w:pos="851"/>
        </w:tabs>
        <w:rPr>
          <w:rFonts w:ascii="Trebuchet MS" w:hAnsi="Trebuchet MS"/>
        </w:rPr>
      </w:pPr>
      <w:r w:rsidRPr="006C0403">
        <w:rPr>
          <w:rFonts w:ascii="Trebuchet MS" w:hAnsi="Trebuchet MS"/>
        </w:rPr>
        <w:t>lay-outproef;</w:t>
      </w:r>
    </w:p>
    <w:p w14:paraId="5CAB42DA" w14:textId="665D20EF" w:rsidR="00091AE9" w:rsidRDefault="00091AE9" w:rsidP="00D43A4C">
      <w:pPr>
        <w:pStyle w:val="Lpdoel3"/>
        <w:tabs>
          <w:tab w:val="left" w:pos="851"/>
        </w:tabs>
        <w:rPr>
          <w:rFonts w:ascii="Trebuchet MS" w:hAnsi="Trebuchet MS"/>
        </w:rPr>
      </w:pPr>
      <w:r w:rsidRPr="006C0403">
        <w:rPr>
          <w:rFonts w:ascii="Trebuchet MS" w:hAnsi="Trebuchet MS"/>
        </w:rPr>
        <w:t xml:space="preserve">samengestelde </w:t>
      </w:r>
      <w:r w:rsidR="00BC4B3F" w:rsidRPr="006C0403">
        <w:rPr>
          <w:rFonts w:ascii="Trebuchet MS" w:hAnsi="Trebuchet MS"/>
        </w:rPr>
        <w:t>en kleurgescheiden proef.</w:t>
      </w:r>
    </w:p>
    <w:p w14:paraId="1DC56D0F" w14:textId="77777777" w:rsidR="00D43A4C" w:rsidRPr="00D43A4C" w:rsidRDefault="00D43A4C" w:rsidP="00D43A4C">
      <w:pPr>
        <w:pStyle w:val="Lpdoel3"/>
        <w:numPr>
          <w:ilvl w:val="0"/>
          <w:numId w:val="0"/>
        </w:numPr>
        <w:tabs>
          <w:tab w:val="left" w:pos="851"/>
        </w:tabs>
        <w:ind w:left="1559"/>
        <w:rPr>
          <w:rFonts w:ascii="Trebuchet MS" w:hAnsi="Trebuchet MS"/>
        </w:rPr>
      </w:pPr>
    </w:p>
    <w:p w14:paraId="31309178" w14:textId="77777777" w:rsidR="00091AE9" w:rsidRPr="006C0403" w:rsidRDefault="00BC4B3F" w:rsidP="00407445">
      <w:pPr>
        <w:pStyle w:val="Lpdoel1"/>
      </w:pPr>
      <w:r w:rsidRPr="006C0403">
        <w:t>past preflight toe op de b</w:t>
      </w:r>
      <w:r w:rsidR="00091AE9" w:rsidRPr="006C0403">
        <w:t xml:space="preserve">estanden en </w:t>
      </w:r>
      <w:r w:rsidRPr="006C0403">
        <w:t>bewaart ze</w:t>
      </w:r>
      <w:r w:rsidR="00091AE9" w:rsidRPr="006C0403">
        <w:t xml:space="preserve"> voor verdere verwerking:</w:t>
      </w:r>
    </w:p>
    <w:p w14:paraId="2F496E21" w14:textId="77777777" w:rsidR="00091AE9" w:rsidRPr="006C0403" w:rsidRDefault="00091AE9" w:rsidP="00BC4B3F">
      <w:pPr>
        <w:pStyle w:val="Lpdoel3"/>
        <w:tabs>
          <w:tab w:val="left" w:pos="851"/>
        </w:tabs>
        <w:rPr>
          <w:rFonts w:ascii="Trebuchet MS" w:hAnsi="Trebuchet MS"/>
        </w:rPr>
      </w:pPr>
      <w:r w:rsidRPr="006C0403">
        <w:rPr>
          <w:rFonts w:ascii="Trebuchet MS" w:hAnsi="Trebuchet MS"/>
        </w:rPr>
        <w:t>formaten en compressie;</w:t>
      </w:r>
    </w:p>
    <w:p w14:paraId="2F12B10B" w14:textId="32AC0F1F" w:rsidR="00091AE9" w:rsidRPr="006C0403" w:rsidRDefault="00091AE9" w:rsidP="00BC4B3F">
      <w:pPr>
        <w:pStyle w:val="Lpdoel3"/>
        <w:tabs>
          <w:tab w:val="left" w:pos="851"/>
        </w:tabs>
        <w:rPr>
          <w:rFonts w:ascii="Trebuchet MS" w:hAnsi="Trebuchet MS"/>
        </w:rPr>
      </w:pPr>
      <w:r w:rsidRPr="006C0403">
        <w:rPr>
          <w:rFonts w:ascii="Trebuchet MS" w:hAnsi="Trebuchet MS"/>
        </w:rPr>
        <w:lastRenderedPageBreak/>
        <w:t>pakket maken.</w:t>
      </w:r>
      <w:r w:rsidR="00BC4B3F" w:rsidRPr="006C0403">
        <w:rPr>
          <w:rFonts w:ascii="Trebuchet MS" w:hAnsi="Trebuchet MS"/>
        </w:rPr>
        <w:br/>
      </w:r>
    </w:p>
    <w:p w14:paraId="7B1ED0A7" w14:textId="77777777" w:rsidR="00091AE9" w:rsidRPr="006C0403" w:rsidRDefault="00BC4B3F" w:rsidP="00407445">
      <w:pPr>
        <w:pStyle w:val="Lpdoel1"/>
      </w:pPr>
      <w:r w:rsidRPr="006C0403">
        <w:t>realiseert e</w:t>
      </w:r>
      <w:r w:rsidR="00091AE9" w:rsidRPr="006C0403">
        <w:t>en printproductie zonder variabele data.</w:t>
      </w:r>
    </w:p>
    <w:p w14:paraId="683798D1" w14:textId="292173DD" w:rsidR="00091AE9" w:rsidRPr="006C0403" w:rsidRDefault="00091AE9" w:rsidP="00407445">
      <w:pPr>
        <w:pStyle w:val="Lpdoel1"/>
      </w:pPr>
      <w:r w:rsidRPr="006C0403">
        <w:t>experimenteert met eenvoudige toepassingen van gepersonaliseerd drukwerk.</w:t>
      </w:r>
    </w:p>
    <w:p w14:paraId="37EE7766" w14:textId="77777777" w:rsidR="00045DEF" w:rsidRPr="006C0403" w:rsidRDefault="00091AE9" w:rsidP="00045DEF">
      <w:pPr>
        <w:pStyle w:val="VVKSOTekst"/>
        <w:tabs>
          <w:tab w:val="left" w:pos="851"/>
        </w:tabs>
        <w:jc w:val="left"/>
        <w:rPr>
          <w:rFonts w:ascii="Trebuchet MS" w:hAnsi="Trebuchet MS"/>
          <w:b/>
          <w:bCs/>
        </w:rPr>
      </w:pPr>
      <w:r w:rsidRPr="006C0403">
        <w:rPr>
          <w:rFonts w:ascii="Trebuchet MS" w:hAnsi="Trebuchet MS"/>
          <w:color w:val="FF0000"/>
        </w:rPr>
        <w:br/>
      </w:r>
      <w:r w:rsidR="00045DEF" w:rsidRPr="006C0403">
        <w:rPr>
          <w:rFonts w:ascii="Trebuchet MS" w:hAnsi="Trebuchet MS"/>
          <w:b/>
          <w:bCs/>
        </w:rPr>
        <w:t>DIDACTISCHE WENKEN</w:t>
      </w:r>
    </w:p>
    <w:p w14:paraId="526745FE" w14:textId="0366BC22" w:rsidR="00045DEF" w:rsidRPr="006C0403" w:rsidRDefault="00B84C98" w:rsidP="00407445">
      <w:pPr>
        <w:pStyle w:val="LPwenk1"/>
      </w:pPr>
      <w:r>
        <w:rPr>
          <w:noProof/>
          <w:lang w:val="nl-BE" w:eastAsia="nl-BE"/>
        </w:rPr>
        <w:drawing>
          <wp:anchor distT="0" distB="0" distL="114300" distR="114300" simplePos="0" relativeHeight="251700224" behindDoc="0" locked="0" layoutInCell="1" allowOverlap="1" wp14:anchorId="55C4D960" wp14:editId="3C08CE2E">
            <wp:simplePos x="0" y="0"/>
            <wp:positionH relativeFrom="margin">
              <wp:posOffset>13970</wp:posOffset>
            </wp:positionH>
            <wp:positionV relativeFrom="paragraph">
              <wp:posOffset>906861</wp:posOffset>
            </wp:positionV>
            <wp:extent cx="5426430" cy="3538847"/>
            <wp:effectExtent l="171450" t="171450" r="155575" b="15748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2013-12-02-at-11-00-38.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6310" cy="35452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5DEF" w:rsidRPr="006C0403">
        <w:t>Laat leerlingen een map aanleggen waarin alle opdrachten, relevant documentatiemateriaal, voorstudies, ontwerpen en ondersteunende kenniselementen bijgehouden worden. Zorg ervoor dat leerlingen door middel van een stick de mogelijkheid hebben om alle digitaal materiaal eveneens te bewaren.</w:t>
      </w:r>
      <w:r w:rsidR="00045DEF" w:rsidRPr="006C0403">
        <w:br w:type="page"/>
      </w:r>
    </w:p>
    <w:p w14:paraId="5EF4F51E" w14:textId="77777777" w:rsidR="004151CC" w:rsidRPr="006C0403" w:rsidRDefault="004151CC" w:rsidP="003E06E5">
      <w:pPr>
        <w:pStyle w:val="LPKop3"/>
      </w:pPr>
      <w:r w:rsidRPr="006C0403">
        <w:lastRenderedPageBreak/>
        <w:t>Illustratie</w:t>
      </w:r>
    </w:p>
    <w:p w14:paraId="766C638D" w14:textId="77777777" w:rsidR="004151CC" w:rsidRPr="006C0403" w:rsidRDefault="003258AA" w:rsidP="00407445">
      <w:pPr>
        <w:pStyle w:val="LPKop4"/>
      </w:pPr>
      <w:r w:rsidRPr="006C0403">
        <w:t xml:space="preserve">AD6 </w:t>
      </w:r>
      <w:r w:rsidR="004151CC" w:rsidRPr="006C0403">
        <w:t>Via conventionele en/of digitale tekentechnieken cre</w:t>
      </w:r>
      <w:r w:rsidR="00407445">
        <w:t>atieve ideeën vorm</w:t>
      </w:r>
      <w:r w:rsidR="004151CC" w:rsidRPr="006C0403">
        <w:t>geven.</w:t>
      </w:r>
      <w:r w:rsidR="004151CC" w:rsidRPr="006C0403">
        <w:br/>
      </w:r>
    </w:p>
    <w:p w14:paraId="37340864" w14:textId="77777777" w:rsidR="004151CC" w:rsidRPr="006C0403" w:rsidRDefault="004151CC" w:rsidP="00BC4B3F">
      <w:pPr>
        <w:pStyle w:val="Lijstnummering"/>
        <w:tabs>
          <w:tab w:val="clear" w:pos="360"/>
          <w:tab w:val="left" w:pos="851"/>
        </w:tabs>
        <w:jc w:val="left"/>
        <w:rPr>
          <w:rFonts w:ascii="Trebuchet MS" w:hAnsi="Trebuchet MS"/>
          <w:color w:val="404040" w:themeColor="text1" w:themeTint="BF"/>
        </w:rPr>
      </w:pPr>
      <w:r w:rsidRPr="006C0403">
        <w:rPr>
          <w:rFonts w:ascii="Trebuchet MS" w:hAnsi="Trebuchet MS"/>
          <w:color w:val="404040" w:themeColor="text1" w:themeTint="BF"/>
        </w:rPr>
        <w:t>De leerling</w:t>
      </w:r>
    </w:p>
    <w:p w14:paraId="6232BB05" w14:textId="77777777" w:rsidR="004151CC" w:rsidRPr="006C0403" w:rsidRDefault="004151CC" w:rsidP="00BC4B3F">
      <w:pPr>
        <w:pStyle w:val="Lijstnummering"/>
        <w:tabs>
          <w:tab w:val="clear" w:pos="360"/>
          <w:tab w:val="left" w:pos="851"/>
        </w:tabs>
        <w:jc w:val="left"/>
        <w:rPr>
          <w:rFonts w:ascii="Trebuchet MS" w:hAnsi="Trebuchet MS"/>
        </w:rPr>
      </w:pPr>
    </w:p>
    <w:p w14:paraId="4F3D8EB9" w14:textId="77777777" w:rsidR="004151CC" w:rsidRPr="006C0403" w:rsidRDefault="004151CC" w:rsidP="00407445">
      <w:pPr>
        <w:pStyle w:val="Lpdoel1"/>
      </w:pPr>
      <w:r w:rsidRPr="006C0403">
        <w:t>maakt en verwerkt illustratiemateriaal met een pro</w:t>
      </w:r>
      <w:r w:rsidR="00BB1801" w:rsidRPr="006C0403">
        <w:t>fessionele applicatie.</w:t>
      </w:r>
    </w:p>
    <w:p w14:paraId="07993C3B" w14:textId="77777777" w:rsidR="004151CC" w:rsidRPr="006C0403" w:rsidRDefault="00BB1801" w:rsidP="00407445">
      <w:pPr>
        <w:pStyle w:val="Lpdoel1"/>
      </w:pPr>
      <w:r w:rsidRPr="006C0403">
        <w:t>stelt d</w:t>
      </w:r>
      <w:r w:rsidR="004151CC" w:rsidRPr="006C0403">
        <w:t xml:space="preserve">e standaardinstellingen volgens afspraak </w:t>
      </w:r>
      <w:r w:rsidRPr="006C0403">
        <w:t>in</w:t>
      </w:r>
      <w:r w:rsidR="004151CC" w:rsidRPr="006C0403">
        <w:t xml:space="preserve">, </w:t>
      </w:r>
      <w:r w:rsidRPr="006C0403">
        <w:t xml:space="preserve">bepaalt </w:t>
      </w:r>
      <w:r w:rsidR="004151CC" w:rsidRPr="006C0403">
        <w:t xml:space="preserve">de documentinstellingen en </w:t>
      </w:r>
      <w:r w:rsidRPr="006C0403">
        <w:t xml:space="preserve">opent </w:t>
      </w:r>
      <w:r w:rsidR="004151CC" w:rsidRPr="006C0403">
        <w:t>een illustratiebestand.</w:t>
      </w:r>
    </w:p>
    <w:p w14:paraId="1CA861ED" w14:textId="77777777" w:rsidR="004151CC" w:rsidRPr="006C0403" w:rsidRDefault="00BB1801" w:rsidP="00407445">
      <w:pPr>
        <w:pStyle w:val="Lpdoel1"/>
      </w:pPr>
      <w:r w:rsidRPr="006C0403">
        <w:t>hanteert d</w:t>
      </w:r>
      <w:r w:rsidR="004151CC" w:rsidRPr="006C0403">
        <w:t>e menustructuur, het werkgebied, de gereedschappen en paletten voor prepress bij de illustratietechnieken</w:t>
      </w:r>
      <w:r w:rsidRPr="006C0403">
        <w:t xml:space="preserve"> zoals</w:t>
      </w:r>
      <w:r w:rsidR="004151CC" w:rsidRPr="006C0403">
        <w:t>:</w:t>
      </w:r>
    </w:p>
    <w:p w14:paraId="02C1874F" w14:textId="77777777" w:rsidR="004151CC" w:rsidRPr="006C0403" w:rsidRDefault="004151CC" w:rsidP="00407445">
      <w:pPr>
        <w:pStyle w:val="Lpdoel2"/>
      </w:pPr>
      <w:r w:rsidRPr="006C0403">
        <w:t>basisvormen tekenen en bewerken met de tekengereedschappen;</w:t>
      </w:r>
    </w:p>
    <w:p w14:paraId="55709CBE" w14:textId="77777777" w:rsidR="004151CC" w:rsidRPr="006C0403" w:rsidRDefault="004151CC" w:rsidP="00407445">
      <w:pPr>
        <w:pStyle w:val="Lpdoel2"/>
      </w:pPr>
      <w:r w:rsidRPr="006C0403">
        <w:t>tweedimensionale objecten tekenen en kleuren;</w:t>
      </w:r>
    </w:p>
    <w:p w14:paraId="5C3A03F5" w14:textId="77777777" w:rsidR="004151CC" w:rsidRPr="006C0403" w:rsidRDefault="004151CC" w:rsidP="00407445">
      <w:pPr>
        <w:pStyle w:val="Lpdoel2"/>
      </w:pPr>
      <w:r w:rsidRPr="006C0403">
        <w:t>transformeren van illustraties</w:t>
      </w:r>
      <w:r w:rsidR="00BB1801" w:rsidRPr="006C0403">
        <w:t xml:space="preserve"> waaronder</w:t>
      </w:r>
      <w:r w:rsidRPr="006C0403">
        <w:t>:</w:t>
      </w:r>
    </w:p>
    <w:p w14:paraId="38B6C42B" w14:textId="740EF5A8" w:rsidR="004151CC" w:rsidRPr="006C0403" w:rsidRDefault="004151CC" w:rsidP="00BC4B3F">
      <w:pPr>
        <w:pStyle w:val="Lpdoel3"/>
        <w:tabs>
          <w:tab w:val="left" w:pos="851"/>
        </w:tabs>
        <w:rPr>
          <w:rFonts w:ascii="Trebuchet MS" w:hAnsi="Trebuchet MS"/>
        </w:rPr>
      </w:pPr>
      <w:r w:rsidRPr="006C0403">
        <w:rPr>
          <w:rFonts w:ascii="Trebuchet MS" w:hAnsi="Trebuchet MS"/>
        </w:rPr>
        <w:t>patronen, verlopen, vor</w:t>
      </w:r>
      <w:r w:rsidR="00621533">
        <w:rPr>
          <w:rFonts w:ascii="Trebuchet MS" w:hAnsi="Trebuchet MS"/>
        </w:rPr>
        <w:t>mkenmerken, stijlen en effecten</w:t>
      </w:r>
      <w:r w:rsidRPr="006C0403">
        <w:rPr>
          <w:rFonts w:ascii="Trebuchet MS" w:hAnsi="Trebuchet MS"/>
        </w:rPr>
        <w:t>…;</w:t>
      </w:r>
    </w:p>
    <w:p w14:paraId="56906A41" w14:textId="7CF31295" w:rsidR="004151CC" w:rsidRPr="006C0403" w:rsidRDefault="00315D36" w:rsidP="00BC4B3F">
      <w:pPr>
        <w:pStyle w:val="Lpdoel3"/>
        <w:tabs>
          <w:tab w:val="left" w:pos="851"/>
        </w:tabs>
        <w:rPr>
          <w:rFonts w:ascii="Trebuchet MS" w:hAnsi="Trebuchet MS"/>
        </w:rPr>
      </w:pPr>
      <w:r w:rsidRPr="006C0403">
        <w:rPr>
          <w:rFonts w:ascii="Trebuchet MS" w:hAnsi="Trebuchet MS"/>
        </w:rPr>
        <w:t>overvloeien, airbrush</w:t>
      </w:r>
      <w:r w:rsidR="00621533">
        <w:rPr>
          <w:rFonts w:ascii="Trebuchet MS" w:hAnsi="Trebuchet MS"/>
        </w:rPr>
        <w:t>effecten</w:t>
      </w:r>
      <w:r w:rsidR="004151CC" w:rsidRPr="006C0403">
        <w:rPr>
          <w:rFonts w:ascii="Trebuchet MS" w:hAnsi="Trebuchet MS"/>
        </w:rPr>
        <w:t xml:space="preserve">…; </w:t>
      </w:r>
    </w:p>
    <w:p w14:paraId="7D492823" w14:textId="77777777" w:rsidR="004151CC" w:rsidRDefault="004151CC" w:rsidP="00407445">
      <w:pPr>
        <w:pStyle w:val="Lpdoel2"/>
      </w:pPr>
      <w:r w:rsidRPr="006C0403">
        <w:t>converteren (kleurenmodi);</w:t>
      </w:r>
    </w:p>
    <w:p w14:paraId="3AA1CD4B" w14:textId="5F0B9CC4" w:rsidR="00400FA1" w:rsidRPr="006C0403" w:rsidRDefault="00400FA1" w:rsidP="00407445">
      <w:pPr>
        <w:pStyle w:val="Lpdoel2"/>
      </w:pPr>
      <w:r>
        <w:t xml:space="preserve">met kleurstalen en kleurenbibliotheek werken; </w:t>
      </w:r>
    </w:p>
    <w:p w14:paraId="7A95AF76" w14:textId="77777777" w:rsidR="004151CC" w:rsidRPr="006C0403" w:rsidRDefault="004151CC" w:rsidP="00407445">
      <w:pPr>
        <w:pStyle w:val="Lpdoel2"/>
      </w:pPr>
      <w:r w:rsidRPr="006C0403">
        <w:t>met lagen en maskers werken;</w:t>
      </w:r>
    </w:p>
    <w:p w14:paraId="5B793FAC" w14:textId="77777777" w:rsidR="004151CC" w:rsidRPr="006C0403" w:rsidRDefault="004151CC" w:rsidP="00407445">
      <w:pPr>
        <w:pStyle w:val="Lpdoel2"/>
      </w:pPr>
      <w:r w:rsidRPr="006C0403">
        <w:t>met tekst werken;</w:t>
      </w:r>
    </w:p>
    <w:p w14:paraId="558C826C" w14:textId="77777777" w:rsidR="004151CC" w:rsidRPr="006C0403" w:rsidRDefault="004151CC" w:rsidP="00407445">
      <w:pPr>
        <w:pStyle w:val="Lpdoel2"/>
      </w:pPr>
      <w:r w:rsidRPr="006C0403">
        <w:t>eenvoudige driedimensionale objecten te</w:t>
      </w:r>
      <w:r w:rsidR="00BB1801" w:rsidRPr="006C0403">
        <w:t>kenen en bewerken.</w:t>
      </w:r>
    </w:p>
    <w:p w14:paraId="0A745A61" w14:textId="77777777" w:rsidR="00BB1801" w:rsidRPr="006C0403" w:rsidRDefault="00BB1801" w:rsidP="00407445">
      <w:pPr>
        <w:pStyle w:val="Lpdoel2"/>
        <w:numPr>
          <w:ilvl w:val="0"/>
          <w:numId w:val="0"/>
        </w:numPr>
        <w:ind w:left="1105"/>
      </w:pPr>
    </w:p>
    <w:p w14:paraId="3E6A9CC4" w14:textId="77777777" w:rsidR="00E97A9D" w:rsidRPr="006C0403" w:rsidRDefault="00E97A9D" w:rsidP="00E97A9D">
      <w:pPr>
        <w:pStyle w:val="Lpdoel1"/>
      </w:pPr>
      <w:r w:rsidRPr="006C0403">
        <w:t>maakt een proefdruk/dummy</w:t>
      </w:r>
      <w:r>
        <w:t>/mockup</w:t>
      </w:r>
      <w:r w:rsidRPr="006C0403">
        <w:t xml:space="preserve"> en corrigeert deze:</w:t>
      </w:r>
    </w:p>
    <w:p w14:paraId="4259E1CA" w14:textId="77777777" w:rsidR="004151CC" w:rsidRPr="006C0403" w:rsidRDefault="004151CC" w:rsidP="00407445">
      <w:pPr>
        <w:pStyle w:val="Lpdoel2"/>
      </w:pPr>
      <w:r w:rsidRPr="006C0403">
        <w:t>softproof (beeldschermproef);</w:t>
      </w:r>
    </w:p>
    <w:p w14:paraId="0D37D209" w14:textId="77777777" w:rsidR="004151CC" w:rsidRPr="006C0403" w:rsidRDefault="004151CC" w:rsidP="00407445">
      <w:pPr>
        <w:pStyle w:val="Lpdoel2"/>
      </w:pPr>
      <w:r w:rsidRPr="006C0403">
        <w:t>samengestelde en kleurgescheiden proefdruk.</w:t>
      </w:r>
    </w:p>
    <w:p w14:paraId="318159F8" w14:textId="77777777" w:rsidR="00BB1801" w:rsidRPr="006C0403" w:rsidRDefault="00BB1801" w:rsidP="00407445">
      <w:pPr>
        <w:pStyle w:val="Lpdoel2"/>
        <w:numPr>
          <w:ilvl w:val="0"/>
          <w:numId w:val="0"/>
        </w:numPr>
        <w:ind w:left="1105"/>
      </w:pPr>
    </w:p>
    <w:p w14:paraId="4A65497F" w14:textId="77777777" w:rsidR="004151CC" w:rsidRPr="006C0403" w:rsidRDefault="00BB1801" w:rsidP="00407445">
      <w:pPr>
        <w:pStyle w:val="Lpdoel1"/>
        <w:rPr>
          <w:lang w:val="nl-BE"/>
        </w:rPr>
      </w:pPr>
      <w:r w:rsidRPr="006C0403">
        <w:t>bewaart bestanden voor verdere bewerking in de applicatie voor beeldbewerking en voor import in andere applicaties rekening houdend met formaten en compressie.</w:t>
      </w:r>
    </w:p>
    <w:p w14:paraId="2AC17524" w14:textId="02384166" w:rsidR="004151CC" w:rsidRPr="006C0403" w:rsidRDefault="00580526" w:rsidP="00580526">
      <w:pPr>
        <w:pStyle w:val="VVKSOTekst"/>
        <w:tabs>
          <w:tab w:val="left" w:pos="851"/>
          <w:tab w:val="left" w:pos="4253"/>
        </w:tabs>
        <w:jc w:val="left"/>
        <w:rPr>
          <w:rFonts w:ascii="Trebuchet MS" w:hAnsi="Trebuchet MS"/>
          <w:lang w:val="nl-BE"/>
        </w:rPr>
      </w:pPr>
      <w:r>
        <w:rPr>
          <w:rFonts w:ascii="Trebuchet MS" w:hAnsi="Trebuchet MS"/>
          <w:noProof/>
          <w:lang w:val="nl-BE" w:eastAsia="nl-BE"/>
        </w:rPr>
        <w:drawing>
          <wp:inline distT="0" distB="0" distL="0" distR="0" wp14:anchorId="43319D47" wp14:editId="75635354">
            <wp:extent cx="5308270" cy="2988901"/>
            <wp:effectExtent l="152400" t="171450" r="159385" b="1549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llustrato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12496" cy="29912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4151CC" w:rsidRPr="006C0403">
        <w:rPr>
          <w:rFonts w:ascii="Trebuchet MS" w:hAnsi="Trebuchet MS"/>
          <w:lang w:val="nl-BE"/>
        </w:rPr>
        <w:br w:type="page"/>
      </w:r>
    </w:p>
    <w:p w14:paraId="5AB79E0C" w14:textId="77777777" w:rsidR="00FF1DC9" w:rsidRPr="006C0403" w:rsidRDefault="00FF1DC9" w:rsidP="003E06E5">
      <w:pPr>
        <w:pStyle w:val="LPKop3"/>
      </w:pPr>
      <w:r w:rsidRPr="006C0403">
        <w:lastRenderedPageBreak/>
        <w:t>Beeldbewerking</w:t>
      </w:r>
    </w:p>
    <w:p w14:paraId="5137267F" w14:textId="77777777" w:rsidR="00FF1DC9" w:rsidRPr="006C0403" w:rsidRDefault="003258AA" w:rsidP="003E06E5">
      <w:pPr>
        <w:pStyle w:val="LPKop4"/>
      </w:pPr>
      <w:r w:rsidRPr="006C0403">
        <w:t xml:space="preserve">AD7 </w:t>
      </w:r>
      <w:r w:rsidR="00FF1DC9" w:rsidRPr="006C0403">
        <w:t>Beelden bewerken, corrigeren en/of manipuleren in functie van het eindproduct.</w:t>
      </w:r>
      <w:r w:rsidR="00FF1DC9" w:rsidRPr="006C0403">
        <w:br/>
      </w:r>
    </w:p>
    <w:p w14:paraId="4BCCC4CE" w14:textId="77777777" w:rsidR="00E2077F" w:rsidRPr="006C0403" w:rsidRDefault="00E2077F" w:rsidP="00BC4B3F">
      <w:pPr>
        <w:pStyle w:val="Lijstnummering"/>
        <w:tabs>
          <w:tab w:val="clear" w:pos="360"/>
          <w:tab w:val="left" w:pos="851"/>
        </w:tabs>
        <w:jc w:val="left"/>
        <w:rPr>
          <w:rFonts w:ascii="Trebuchet MS" w:hAnsi="Trebuchet MS"/>
          <w:color w:val="404040" w:themeColor="text1" w:themeTint="BF"/>
        </w:rPr>
      </w:pPr>
      <w:r w:rsidRPr="006C0403">
        <w:rPr>
          <w:rFonts w:ascii="Trebuchet MS" w:hAnsi="Trebuchet MS"/>
          <w:color w:val="404040" w:themeColor="text1" w:themeTint="BF"/>
        </w:rPr>
        <w:t>De leerling</w:t>
      </w:r>
    </w:p>
    <w:p w14:paraId="09A6F78B" w14:textId="77777777" w:rsidR="00E2077F" w:rsidRPr="006C0403" w:rsidRDefault="00E2077F" w:rsidP="00BC4B3F">
      <w:pPr>
        <w:pStyle w:val="Lijstnummering"/>
        <w:tabs>
          <w:tab w:val="clear" w:pos="360"/>
          <w:tab w:val="left" w:pos="851"/>
        </w:tabs>
        <w:jc w:val="left"/>
        <w:rPr>
          <w:rFonts w:ascii="Trebuchet MS" w:hAnsi="Trebuchet MS"/>
        </w:rPr>
      </w:pPr>
    </w:p>
    <w:p w14:paraId="657347C4" w14:textId="77777777" w:rsidR="00E2077F" w:rsidRPr="006C0403" w:rsidRDefault="00E2077F" w:rsidP="00407445">
      <w:pPr>
        <w:pStyle w:val="Lpdoel1"/>
      </w:pPr>
      <w:r w:rsidRPr="006C0403">
        <w:t>importeert beelden vi</w:t>
      </w:r>
      <w:r w:rsidR="003E06E5">
        <w:t>a de digitale camera of scanner.</w:t>
      </w:r>
    </w:p>
    <w:p w14:paraId="129513DB" w14:textId="77777777" w:rsidR="00E2077F" w:rsidRPr="006C0403" w:rsidRDefault="00E2077F" w:rsidP="00407445">
      <w:pPr>
        <w:pStyle w:val="Lpdoel1"/>
      </w:pPr>
      <w:r w:rsidRPr="006C0403">
        <w:t>duidt de kwaliteitskarakteristieken van d</w:t>
      </w:r>
      <w:r w:rsidR="0048178A" w:rsidRPr="006C0403">
        <w:t>e digitale camera technologisch.</w:t>
      </w:r>
    </w:p>
    <w:p w14:paraId="7C277060" w14:textId="77777777" w:rsidR="0048178A" w:rsidRPr="006C0403" w:rsidRDefault="00E2077F" w:rsidP="00407445">
      <w:pPr>
        <w:pStyle w:val="Lpdoel1"/>
      </w:pPr>
      <w:r w:rsidRPr="006C0403">
        <w:t>sluit een digitale camera aan, zoekt de gevraagde beelden op en importeert deze voor online of offline toepassingen.</w:t>
      </w:r>
    </w:p>
    <w:p w14:paraId="100F1F72" w14:textId="77777777" w:rsidR="00E2077F" w:rsidRPr="006C0403" w:rsidRDefault="00E2077F" w:rsidP="00407445">
      <w:pPr>
        <w:pStyle w:val="Lpdoel1"/>
      </w:pPr>
      <w:r w:rsidRPr="006C0403">
        <w:t>importeert beelden van andere beelddragers.</w:t>
      </w:r>
    </w:p>
    <w:p w14:paraId="2F36029A" w14:textId="39F59212" w:rsidR="00091AE9" w:rsidRPr="006C0403" w:rsidRDefault="00091AE9" w:rsidP="00407445">
      <w:pPr>
        <w:pStyle w:val="Lpdoel1"/>
      </w:pPr>
      <w:r w:rsidRPr="006C0403">
        <w:t>houdt rekening met auteursrechtelijk gebruik en portretrecht bij gebruik van beelden.</w:t>
      </w:r>
    </w:p>
    <w:p w14:paraId="460E8B89" w14:textId="77777777" w:rsidR="00E2077F" w:rsidRPr="006C0403" w:rsidRDefault="00E2077F" w:rsidP="00407445">
      <w:pPr>
        <w:pStyle w:val="Lpdoel1"/>
      </w:pPr>
      <w:r w:rsidRPr="006C0403">
        <w:t>bewerkt beeldmateriaal en bewaart de bestanden voor verdere verwerking.</w:t>
      </w:r>
    </w:p>
    <w:p w14:paraId="370BEC73" w14:textId="77777777" w:rsidR="00E2077F" w:rsidRPr="006C0403" w:rsidRDefault="00E2077F" w:rsidP="00407445">
      <w:pPr>
        <w:pStyle w:val="Lpdoel1"/>
      </w:pPr>
      <w:r w:rsidRPr="006C0403">
        <w:t>licht de begrippen bitmap en vector toe en legt de relatie met de resolutieproblematiek.</w:t>
      </w:r>
    </w:p>
    <w:p w14:paraId="5F7ABDE9" w14:textId="77777777" w:rsidR="00E2077F" w:rsidRPr="006C0403" w:rsidRDefault="00E2077F" w:rsidP="00407445">
      <w:pPr>
        <w:pStyle w:val="Lpdoel1"/>
      </w:pPr>
      <w:r w:rsidRPr="006C0403">
        <w:t>licht de begrippen histogram, tooncurve, tooncorrectie (lineair en niet-lineair) toe.</w:t>
      </w:r>
    </w:p>
    <w:p w14:paraId="02D46E16" w14:textId="77777777" w:rsidR="00E2077F" w:rsidRPr="006C0403" w:rsidRDefault="00E2077F" w:rsidP="00407445">
      <w:pPr>
        <w:pStyle w:val="Lpdoel1"/>
      </w:pPr>
      <w:r w:rsidRPr="006C0403">
        <w:t>stelt de standaardinstellingen volgens afspraak in, bepaalt de documentinstellingen en opent een beeldbestand.</w:t>
      </w:r>
    </w:p>
    <w:p w14:paraId="2A8FFEB0" w14:textId="77777777" w:rsidR="00E2077F" w:rsidRPr="006C0403" w:rsidRDefault="00E2077F" w:rsidP="00407445">
      <w:pPr>
        <w:pStyle w:val="Lpdoel1"/>
      </w:pPr>
      <w:r w:rsidRPr="006C0403">
        <w:t xml:space="preserve">hanteert de menustructuur, het werkgebied, de gereedschappen en paletten voor </w:t>
      </w:r>
      <w:r w:rsidR="0048178A" w:rsidRPr="006C0403">
        <w:t>prepress bij de beeldtechnieken.</w:t>
      </w:r>
    </w:p>
    <w:p w14:paraId="712A5E5C" w14:textId="77777777" w:rsidR="00E2077F" w:rsidRPr="006C0403" w:rsidRDefault="00E2077F" w:rsidP="00407445">
      <w:pPr>
        <w:pStyle w:val="Lpdoel1"/>
      </w:pPr>
      <w:r w:rsidRPr="006C0403">
        <w:t>kent de resolutieregels en past ze toe</w:t>
      </w:r>
      <w:r w:rsidR="0048178A" w:rsidRPr="006C0403">
        <w:t>.</w:t>
      </w:r>
    </w:p>
    <w:p w14:paraId="0172D7A7" w14:textId="77777777" w:rsidR="00E2077F" w:rsidRPr="006C0403" w:rsidRDefault="0048178A" w:rsidP="00407445">
      <w:pPr>
        <w:pStyle w:val="Lpdoel1"/>
      </w:pPr>
      <w:r w:rsidRPr="006C0403">
        <w:t>past de toonweergave aan.</w:t>
      </w:r>
    </w:p>
    <w:p w14:paraId="2DC7C842" w14:textId="77777777" w:rsidR="00E2077F" w:rsidRPr="006C0403" w:rsidRDefault="00E2077F" w:rsidP="00407445">
      <w:pPr>
        <w:pStyle w:val="Lpdoel1"/>
      </w:pPr>
      <w:r w:rsidRPr="006C0403">
        <w:t>corrigeert kleuren en tonen:</w:t>
      </w:r>
    </w:p>
    <w:p w14:paraId="645A545B" w14:textId="77777777" w:rsidR="00E2077F" w:rsidRPr="006C0403" w:rsidRDefault="00E2077F" w:rsidP="00BC4B3F">
      <w:pPr>
        <w:pStyle w:val="Lpdoel3"/>
        <w:tabs>
          <w:tab w:val="left" w:pos="851"/>
        </w:tabs>
        <w:rPr>
          <w:rFonts w:ascii="Trebuchet MS" w:hAnsi="Trebuchet MS"/>
        </w:rPr>
      </w:pPr>
      <w:r w:rsidRPr="006C0403">
        <w:rPr>
          <w:rFonts w:ascii="Trebuchet MS" w:hAnsi="Trebuchet MS"/>
        </w:rPr>
        <w:t>lineair;</w:t>
      </w:r>
    </w:p>
    <w:p w14:paraId="78631E3B" w14:textId="77777777" w:rsidR="00E2077F" w:rsidRPr="006C0403" w:rsidRDefault="0048178A" w:rsidP="00BC4B3F">
      <w:pPr>
        <w:pStyle w:val="Lpdoel3"/>
        <w:tabs>
          <w:tab w:val="left" w:pos="851"/>
        </w:tabs>
        <w:rPr>
          <w:rFonts w:ascii="Trebuchet MS" w:hAnsi="Trebuchet MS"/>
        </w:rPr>
      </w:pPr>
      <w:r w:rsidRPr="006C0403">
        <w:rPr>
          <w:rFonts w:ascii="Trebuchet MS" w:hAnsi="Trebuchet MS"/>
        </w:rPr>
        <w:t>niet-lineair.</w:t>
      </w:r>
      <w:r w:rsidRPr="006C0403">
        <w:rPr>
          <w:rFonts w:ascii="Trebuchet MS" w:hAnsi="Trebuchet MS"/>
        </w:rPr>
        <w:br/>
      </w:r>
    </w:p>
    <w:p w14:paraId="0D8BA6A3" w14:textId="77777777" w:rsidR="00E2077F" w:rsidRPr="006C0403" w:rsidRDefault="00E2077F" w:rsidP="00407445">
      <w:pPr>
        <w:pStyle w:val="Lpdoel1"/>
      </w:pPr>
      <w:r w:rsidRPr="006C0403">
        <w:t>transformeert beelden:</w:t>
      </w:r>
    </w:p>
    <w:p w14:paraId="41846F97" w14:textId="794E4DFD" w:rsidR="00E2077F" w:rsidRPr="006C0403" w:rsidRDefault="00D43A4C" w:rsidP="00BC4B3F">
      <w:pPr>
        <w:pStyle w:val="Lpdoel3"/>
        <w:tabs>
          <w:tab w:val="left" w:pos="851"/>
        </w:tabs>
        <w:rPr>
          <w:rFonts w:ascii="Trebuchet MS" w:hAnsi="Trebuchet MS"/>
        </w:rPr>
      </w:pPr>
      <w:r>
        <w:rPr>
          <w:rFonts w:ascii="Trebuchet MS" w:hAnsi="Trebuchet MS"/>
        </w:rPr>
        <w:t>kadrering, retouche, verloop …;</w:t>
      </w:r>
    </w:p>
    <w:p w14:paraId="10B9CC6D" w14:textId="77777777" w:rsidR="00E2077F" w:rsidRPr="006C0403" w:rsidRDefault="00E2077F" w:rsidP="00BC4B3F">
      <w:pPr>
        <w:pStyle w:val="Lpdoel3"/>
        <w:tabs>
          <w:tab w:val="left" w:pos="851"/>
        </w:tabs>
        <w:rPr>
          <w:rFonts w:ascii="Trebuchet MS" w:hAnsi="Trebuchet MS"/>
        </w:rPr>
      </w:pPr>
      <w:r w:rsidRPr="006C0403">
        <w:rPr>
          <w:rFonts w:ascii="Trebuchet MS" w:hAnsi="Trebuchet MS"/>
        </w:rPr>
        <w:t xml:space="preserve">speciale effecten, overvloei … </w:t>
      </w:r>
      <w:r w:rsidR="003258AA" w:rsidRPr="006C0403">
        <w:rPr>
          <w:rFonts w:ascii="Trebuchet MS" w:hAnsi="Trebuchet MS"/>
        </w:rPr>
        <w:br/>
      </w:r>
    </w:p>
    <w:p w14:paraId="42E41989" w14:textId="77777777" w:rsidR="00E2077F" w:rsidRPr="006C0403" w:rsidRDefault="003258AA" w:rsidP="00407445">
      <w:pPr>
        <w:pStyle w:val="Lpdoel1"/>
      </w:pPr>
      <w:r w:rsidRPr="006C0403">
        <w:t>gebruikt paden.</w:t>
      </w:r>
    </w:p>
    <w:p w14:paraId="43B46F7E" w14:textId="77777777" w:rsidR="00E2077F" w:rsidRPr="006C0403" w:rsidRDefault="003258AA" w:rsidP="00407445">
      <w:pPr>
        <w:pStyle w:val="Lpdoel1"/>
      </w:pPr>
      <w:r w:rsidRPr="006C0403">
        <w:t>gebruikt maskers en lagen.</w:t>
      </w:r>
    </w:p>
    <w:p w14:paraId="7C25FCA0" w14:textId="77777777" w:rsidR="00E2077F" w:rsidRPr="006C0403" w:rsidRDefault="003258AA" w:rsidP="00407445">
      <w:pPr>
        <w:pStyle w:val="Lpdoel1"/>
      </w:pPr>
      <w:r w:rsidRPr="006C0403">
        <w:t>gebruikt kanalen.</w:t>
      </w:r>
    </w:p>
    <w:p w14:paraId="58598DBE" w14:textId="77777777" w:rsidR="00E2077F" w:rsidRPr="006C0403" w:rsidRDefault="00E2077F" w:rsidP="00407445">
      <w:pPr>
        <w:pStyle w:val="Lpdoel1"/>
      </w:pPr>
      <w:r w:rsidRPr="006C0403">
        <w:t>co</w:t>
      </w:r>
      <w:r w:rsidR="003258AA" w:rsidRPr="006C0403">
        <w:t>nverteert beelden (kleurenmodi).</w:t>
      </w:r>
    </w:p>
    <w:p w14:paraId="7E9FA988" w14:textId="77777777" w:rsidR="003258AA" w:rsidRPr="006C0403" w:rsidRDefault="003258AA" w:rsidP="00407445">
      <w:pPr>
        <w:pStyle w:val="Lpdoel1"/>
      </w:pPr>
      <w:r w:rsidRPr="006C0403">
        <w:t>maakt patronen.</w:t>
      </w:r>
    </w:p>
    <w:p w14:paraId="4E37BBBE" w14:textId="77777777" w:rsidR="00E2077F" w:rsidRPr="006C0403" w:rsidRDefault="00E2077F" w:rsidP="00407445">
      <w:pPr>
        <w:pStyle w:val="Lpdoel1"/>
      </w:pPr>
      <w:r w:rsidRPr="006C0403">
        <w:t>werkt met tekst.</w:t>
      </w:r>
    </w:p>
    <w:p w14:paraId="4B2A533F" w14:textId="77777777" w:rsidR="00E2077F" w:rsidRPr="006C0403" w:rsidRDefault="00E2077F" w:rsidP="00407445">
      <w:pPr>
        <w:pStyle w:val="Lpdoel1"/>
      </w:pPr>
      <w:r w:rsidRPr="006C0403">
        <w:t>automatiseert handelingen.</w:t>
      </w:r>
    </w:p>
    <w:p w14:paraId="42518288" w14:textId="77777777" w:rsidR="00E97A9D" w:rsidRPr="006C0403" w:rsidRDefault="00E97A9D" w:rsidP="00E97A9D">
      <w:pPr>
        <w:pStyle w:val="Lpdoel1"/>
      </w:pPr>
      <w:r w:rsidRPr="006C0403">
        <w:t>maakt een proefdruk/dummy</w:t>
      </w:r>
      <w:r>
        <w:t>/mockup</w:t>
      </w:r>
      <w:r w:rsidRPr="006C0403">
        <w:t xml:space="preserve"> en corrigeert deze:</w:t>
      </w:r>
    </w:p>
    <w:p w14:paraId="71556306" w14:textId="77777777" w:rsidR="00E2077F" w:rsidRPr="006C0403" w:rsidRDefault="00E2077F" w:rsidP="00407445">
      <w:pPr>
        <w:pStyle w:val="Lpdoel2"/>
      </w:pPr>
      <w:r w:rsidRPr="006C0403">
        <w:t>softproof (beeldschermproef);</w:t>
      </w:r>
    </w:p>
    <w:p w14:paraId="73C4DBF5" w14:textId="77777777" w:rsidR="00E2077F" w:rsidRPr="006C0403" w:rsidRDefault="00E2077F" w:rsidP="00407445">
      <w:pPr>
        <w:pStyle w:val="Lpdoel2"/>
      </w:pPr>
      <w:r w:rsidRPr="006C0403">
        <w:t>samengestelde en kleurgescheiden proef.</w:t>
      </w:r>
    </w:p>
    <w:p w14:paraId="62372CBB" w14:textId="77777777" w:rsidR="00E2077F" w:rsidRPr="006C0403" w:rsidRDefault="00E2077F" w:rsidP="00407445">
      <w:pPr>
        <w:pStyle w:val="Lpdoel2"/>
        <w:numPr>
          <w:ilvl w:val="0"/>
          <w:numId w:val="0"/>
        </w:numPr>
        <w:ind w:left="1105"/>
      </w:pPr>
    </w:p>
    <w:p w14:paraId="79BBDCF8" w14:textId="77777777" w:rsidR="00E2077F" w:rsidRPr="006C0403" w:rsidRDefault="00E2077F" w:rsidP="00407445">
      <w:pPr>
        <w:pStyle w:val="Lpdoel1"/>
      </w:pPr>
      <w:r w:rsidRPr="006C0403">
        <w:t>bewaart bestanden voor verdere bewerking in de applicatie voor beeldbewerking en voor import in andere applicaties rekening houdend met formaten en compressie.</w:t>
      </w:r>
      <w:r w:rsidRPr="006C0403">
        <w:br/>
      </w:r>
    </w:p>
    <w:p w14:paraId="37190A88" w14:textId="77777777" w:rsidR="008A7F3B" w:rsidRPr="006C0403" w:rsidRDefault="008A7F3B" w:rsidP="00BC4B3F">
      <w:pPr>
        <w:pStyle w:val="VVKSOTekst"/>
        <w:tabs>
          <w:tab w:val="left" w:pos="851"/>
        </w:tabs>
        <w:jc w:val="left"/>
        <w:rPr>
          <w:rFonts w:ascii="Trebuchet MS" w:hAnsi="Trebuchet MS"/>
        </w:rPr>
      </w:pPr>
    </w:p>
    <w:p w14:paraId="56B5E7BC" w14:textId="77777777" w:rsidR="008A7F3B" w:rsidRPr="006C0403" w:rsidRDefault="008A7F3B" w:rsidP="00BC4B3F">
      <w:pPr>
        <w:pStyle w:val="VVKSOTekst"/>
        <w:tabs>
          <w:tab w:val="left" w:pos="851"/>
        </w:tabs>
        <w:jc w:val="left"/>
        <w:rPr>
          <w:rFonts w:ascii="Trebuchet MS" w:hAnsi="Trebuchet MS"/>
        </w:rPr>
      </w:pPr>
    </w:p>
    <w:p w14:paraId="1B87F975" w14:textId="77777777" w:rsidR="002E11D3" w:rsidRPr="003E06E5" w:rsidRDefault="002E11D3" w:rsidP="003E06E5">
      <w:pPr>
        <w:pStyle w:val="LPKop3"/>
      </w:pPr>
      <w:r w:rsidRPr="003E06E5">
        <w:lastRenderedPageBreak/>
        <w:t>Impositie en drukvormvervaardiging</w:t>
      </w:r>
    </w:p>
    <w:p w14:paraId="4A79AF08" w14:textId="77777777" w:rsidR="00F53B2C" w:rsidRPr="006C0403" w:rsidRDefault="003258AA" w:rsidP="003E06E5">
      <w:pPr>
        <w:pStyle w:val="LPKop4"/>
      </w:pPr>
      <w:r w:rsidRPr="006C0403">
        <w:t xml:space="preserve">AD8 </w:t>
      </w:r>
      <w:r w:rsidR="002E11D3" w:rsidRPr="006C0403">
        <w:t>De paginaopmaak (enkelvoudig en samengesteld drukwerk) verwerken tot de gewenste drukvormen</w:t>
      </w:r>
      <w:r w:rsidR="003E06E5">
        <w:t xml:space="preserve"> (impositie).</w:t>
      </w:r>
    </w:p>
    <w:p w14:paraId="393CA238" w14:textId="77777777" w:rsidR="0059765F" w:rsidRPr="006C0403" w:rsidRDefault="006454F0" w:rsidP="006C0403">
      <w:pPr>
        <w:pStyle w:val="LPTekst"/>
        <w:rPr>
          <w:b/>
          <w:i/>
          <w:sz w:val="24"/>
        </w:rPr>
      </w:pPr>
      <w:r w:rsidRPr="006C0403">
        <w:rPr>
          <w:b/>
          <w:i/>
          <w:sz w:val="24"/>
        </w:rPr>
        <w:br/>
      </w:r>
      <w:r w:rsidR="00F53B2C" w:rsidRPr="006C0403">
        <w:rPr>
          <w:rFonts w:eastAsiaTheme="minorHAnsi"/>
        </w:rPr>
        <w:t>De leerling</w:t>
      </w:r>
    </w:p>
    <w:p w14:paraId="66280FCA" w14:textId="77777777" w:rsidR="00045DEF" w:rsidRPr="006C0403" w:rsidRDefault="00045DEF" w:rsidP="00BC4B3F">
      <w:pPr>
        <w:pStyle w:val="Lpsubtitel"/>
        <w:tabs>
          <w:tab w:val="left" w:pos="851"/>
        </w:tabs>
        <w:rPr>
          <w:rFonts w:ascii="Trebuchet MS" w:hAnsi="Trebuchet MS"/>
        </w:rPr>
      </w:pPr>
      <w:r w:rsidRPr="006C0403">
        <w:rPr>
          <w:rFonts w:ascii="Trebuchet MS" w:hAnsi="Trebuchet MS"/>
        </w:rPr>
        <w:t>PDF</w:t>
      </w:r>
    </w:p>
    <w:p w14:paraId="29F2A33B" w14:textId="77777777" w:rsidR="00045DEF" w:rsidRPr="006C0403" w:rsidRDefault="00045DEF" w:rsidP="00045DEF">
      <w:pPr>
        <w:pStyle w:val="OpmaakprofielVVKSOOpsomming2Na0pt"/>
        <w:numPr>
          <w:ilvl w:val="0"/>
          <w:numId w:val="0"/>
        </w:numPr>
        <w:rPr>
          <w:rFonts w:ascii="Trebuchet MS" w:hAnsi="Trebuchet MS"/>
        </w:rPr>
      </w:pPr>
    </w:p>
    <w:p w14:paraId="5C6CE905" w14:textId="77777777" w:rsidR="00045DEF" w:rsidRPr="006C0403" w:rsidRDefault="00045DEF" w:rsidP="00407445">
      <w:pPr>
        <w:pStyle w:val="Lpdoel1"/>
      </w:pPr>
      <w:r w:rsidRPr="006C0403">
        <w:t>exporteert het definitief opmaakbestand naar een afgesproken workflowbestand, preflight en certificeert het.</w:t>
      </w:r>
    </w:p>
    <w:p w14:paraId="593455CF" w14:textId="77777777" w:rsidR="00045DEF" w:rsidRPr="006C0403" w:rsidRDefault="00045DEF" w:rsidP="00407445">
      <w:pPr>
        <w:pStyle w:val="Lpdoel1"/>
      </w:pPr>
      <w:r w:rsidRPr="006C0403">
        <w:t>maakt een pdf-bestand via de applicatie.</w:t>
      </w:r>
    </w:p>
    <w:p w14:paraId="47CCBCBE" w14:textId="77777777" w:rsidR="00045DEF" w:rsidRPr="006C0403" w:rsidRDefault="00045DEF" w:rsidP="00407445">
      <w:pPr>
        <w:pStyle w:val="Lpdoel1"/>
      </w:pPr>
      <w:r w:rsidRPr="006C0403">
        <w:t>certificeert een pdf-bestand en corrigeert die.</w:t>
      </w:r>
    </w:p>
    <w:p w14:paraId="147196FF" w14:textId="77777777" w:rsidR="00045DEF" w:rsidRPr="006C0403" w:rsidRDefault="00045DEF" w:rsidP="00407445">
      <w:pPr>
        <w:pStyle w:val="Lpdoel1"/>
      </w:pPr>
      <w:r w:rsidRPr="006C0403">
        <w:t>voe</w:t>
      </w:r>
      <w:r w:rsidR="003E06E5">
        <w:t xml:space="preserve">rt basisbewerkingen uit op een </w:t>
      </w:r>
      <w:r w:rsidRPr="006C0403">
        <w:t>pdf-bestand.</w:t>
      </w:r>
    </w:p>
    <w:p w14:paraId="64BA8389" w14:textId="77777777" w:rsidR="00045DEF" w:rsidRPr="006C0403" w:rsidRDefault="00045DEF" w:rsidP="00407445">
      <w:pPr>
        <w:pStyle w:val="Lpdoel1"/>
      </w:pPr>
      <w:r w:rsidRPr="006C0403">
        <w:t>voegt pagina’s in, vervangt ze en wist ze.</w:t>
      </w:r>
    </w:p>
    <w:p w14:paraId="625502DF" w14:textId="77777777" w:rsidR="00045DEF" w:rsidRPr="006C0403" w:rsidRDefault="00045DEF" w:rsidP="00407445">
      <w:pPr>
        <w:pStyle w:val="Lpdoel1"/>
      </w:pPr>
      <w:r w:rsidRPr="006C0403">
        <w:t>voorziet pagina’s van opmerkingen en markeringen.</w:t>
      </w:r>
    </w:p>
    <w:p w14:paraId="725C18A0" w14:textId="77777777" w:rsidR="00045DEF" w:rsidRPr="006C0403" w:rsidRDefault="00045DEF" w:rsidP="00407445">
      <w:pPr>
        <w:pStyle w:val="Lpdoel1"/>
      </w:pPr>
      <w:r w:rsidRPr="006C0403">
        <w:t>wijst beveiliging en privileges aan pagina’s toe.</w:t>
      </w:r>
    </w:p>
    <w:p w14:paraId="52299661" w14:textId="77777777" w:rsidR="00045DEF" w:rsidRPr="006C0403" w:rsidRDefault="00045DEF" w:rsidP="00407445">
      <w:pPr>
        <w:pStyle w:val="Lpdoel1"/>
      </w:pPr>
      <w:r w:rsidRPr="006C0403">
        <w:t>voegt een digitale handtekening toe.</w:t>
      </w:r>
    </w:p>
    <w:p w14:paraId="207AE294" w14:textId="77777777" w:rsidR="00045DEF" w:rsidRPr="006C0403" w:rsidRDefault="00045DEF" w:rsidP="00407445">
      <w:pPr>
        <w:pStyle w:val="Lpdoel1"/>
      </w:pPr>
      <w:r w:rsidRPr="006C0403">
        <w:t>drukt het pdf-bestand af.</w:t>
      </w:r>
    </w:p>
    <w:p w14:paraId="25530B5A" w14:textId="578BA17B" w:rsidR="006454F0" w:rsidRPr="006C0403" w:rsidRDefault="00C05B82" w:rsidP="00BC4B3F">
      <w:pPr>
        <w:pStyle w:val="Lpsubtitel"/>
        <w:tabs>
          <w:tab w:val="left" w:pos="851"/>
        </w:tabs>
        <w:rPr>
          <w:rFonts w:ascii="Trebuchet MS" w:hAnsi="Trebuchet MS"/>
        </w:rPr>
      </w:pPr>
      <w:r w:rsidRPr="006C0403">
        <w:rPr>
          <w:rFonts w:ascii="Trebuchet MS" w:hAnsi="Trebuchet MS"/>
        </w:rPr>
        <w:t>Impositie</w:t>
      </w:r>
      <w:r w:rsidR="00400FA1">
        <w:rPr>
          <w:rFonts w:ascii="Trebuchet MS" w:hAnsi="Trebuchet MS"/>
        </w:rPr>
        <w:t xml:space="preserve"> en drukvormvervaardiging</w:t>
      </w:r>
    </w:p>
    <w:p w14:paraId="09FC0803" w14:textId="00F891D9" w:rsidR="00400FA1" w:rsidRDefault="00400FA1" w:rsidP="00407445">
      <w:pPr>
        <w:pStyle w:val="Lpdoel1"/>
      </w:pPr>
      <w:r>
        <w:t>heeft kennis van de beschikbare persformaten.</w:t>
      </w:r>
    </w:p>
    <w:p w14:paraId="7DE74F63" w14:textId="77777777" w:rsidR="006454F0" w:rsidRPr="006C0403" w:rsidRDefault="006454F0" w:rsidP="00407445">
      <w:pPr>
        <w:pStyle w:val="Lpdoel1"/>
      </w:pPr>
      <w:r w:rsidRPr="006C0403">
        <w:t>maakt een enkelvoudige en samengestelde montage met impositiesoftware.</w:t>
      </w:r>
    </w:p>
    <w:p w14:paraId="2DDD850C" w14:textId="77777777" w:rsidR="006454F0" w:rsidRPr="006C0403" w:rsidRDefault="00D967AF" w:rsidP="00407445">
      <w:pPr>
        <w:pStyle w:val="Lpdoel1"/>
      </w:pPr>
      <w:r w:rsidRPr="006C0403">
        <w:t>stelt d</w:t>
      </w:r>
      <w:r w:rsidR="006454F0" w:rsidRPr="006C0403">
        <w:t xml:space="preserve">e standaardinstellingen volgens afspraak </w:t>
      </w:r>
      <w:r w:rsidRPr="006C0403">
        <w:t>in</w:t>
      </w:r>
      <w:r w:rsidR="006454F0" w:rsidRPr="006C0403">
        <w:t xml:space="preserve">, </w:t>
      </w:r>
      <w:r w:rsidRPr="006C0403">
        <w:t xml:space="preserve">bepaalt </w:t>
      </w:r>
      <w:r w:rsidR="006454F0" w:rsidRPr="006C0403">
        <w:t xml:space="preserve">de documentinstellingen en </w:t>
      </w:r>
      <w:r w:rsidRPr="006C0403">
        <w:t xml:space="preserve">opent </w:t>
      </w:r>
      <w:r w:rsidR="006454F0" w:rsidRPr="006C0403">
        <w:t>een document.</w:t>
      </w:r>
    </w:p>
    <w:p w14:paraId="2645EF68" w14:textId="77777777" w:rsidR="006454F0" w:rsidRPr="006C0403" w:rsidRDefault="00D967AF" w:rsidP="00407445">
      <w:pPr>
        <w:pStyle w:val="Lpdoel1"/>
      </w:pPr>
      <w:r w:rsidRPr="006C0403">
        <w:t>hanteert d</w:t>
      </w:r>
      <w:r w:rsidR="006454F0" w:rsidRPr="006C0403">
        <w:t>e menustructuur, het werkgebied, de gereedschappen en paletten.</w:t>
      </w:r>
    </w:p>
    <w:p w14:paraId="63FE3EA6" w14:textId="77777777" w:rsidR="006454F0" w:rsidRPr="006C0403" w:rsidRDefault="00D967AF" w:rsidP="00407445">
      <w:pPr>
        <w:pStyle w:val="Lpdoel1"/>
      </w:pPr>
      <w:r w:rsidRPr="006C0403">
        <w:t>voert i</w:t>
      </w:r>
      <w:r w:rsidR="006454F0" w:rsidRPr="006C0403">
        <w:t xml:space="preserve">ngangscontrole </w:t>
      </w:r>
      <w:r w:rsidR="003E06E5">
        <w:t>uit</w:t>
      </w:r>
      <w:r w:rsidR="006454F0" w:rsidRPr="006C0403">
        <w:t>: bestanden controleren, problemen rapporteren en oplossen na overleg.</w:t>
      </w:r>
    </w:p>
    <w:p w14:paraId="2BB6464A" w14:textId="77777777" w:rsidR="006454F0" w:rsidRPr="006C0403" w:rsidRDefault="00D967AF" w:rsidP="00407445">
      <w:pPr>
        <w:pStyle w:val="Lpdoel1"/>
      </w:pPr>
      <w:r w:rsidRPr="006C0403">
        <w:t>kiest een s</w:t>
      </w:r>
      <w:r w:rsidR="006454F0" w:rsidRPr="006C0403">
        <w:t xml:space="preserve">tandvel en </w:t>
      </w:r>
      <w:r w:rsidRPr="006C0403">
        <w:t xml:space="preserve">tekent een </w:t>
      </w:r>
      <w:r w:rsidR="006454F0" w:rsidRPr="006C0403">
        <w:t xml:space="preserve">indelingsvel </w:t>
      </w:r>
      <w:r w:rsidRPr="006C0403">
        <w:t>uit</w:t>
      </w:r>
      <w:r w:rsidR="006454F0" w:rsidRPr="006C0403">
        <w:t>.</w:t>
      </w:r>
    </w:p>
    <w:p w14:paraId="0AB35283" w14:textId="77777777" w:rsidR="006454F0" w:rsidRPr="006C0403" w:rsidRDefault="00D967AF" w:rsidP="00407445">
      <w:pPr>
        <w:pStyle w:val="Lpdoel1"/>
      </w:pPr>
      <w:r w:rsidRPr="006C0403">
        <w:t>houdt rekening</w:t>
      </w:r>
      <w:r w:rsidR="006454F0" w:rsidRPr="006C0403">
        <w:t xml:space="preserve"> met perforeren en rillen.</w:t>
      </w:r>
    </w:p>
    <w:p w14:paraId="1C7125F6" w14:textId="77777777" w:rsidR="006454F0" w:rsidRPr="006C0403" w:rsidRDefault="00D967AF" w:rsidP="00407445">
      <w:pPr>
        <w:pStyle w:val="Lpdoel1"/>
      </w:pPr>
      <w:r w:rsidRPr="006C0403">
        <w:t xml:space="preserve">houdt rekening met </w:t>
      </w:r>
      <w:r w:rsidR="006454F0" w:rsidRPr="006C0403">
        <w:t>de afwerking: snijden en vouwen.</w:t>
      </w:r>
    </w:p>
    <w:p w14:paraId="3BCA14F3" w14:textId="77777777" w:rsidR="006454F0" w:rsidRPr="006C0403" w:rsidRDefault="00D967AF" w:rsidP="00407445">
      <w:pPr>
        <w:pStyle w:val="Lpdoel1"/>
      </w:pPr>
      <w:r w:rsidRPr="006C0403">
        <w:t>selecteert e</w:t>
      </w:r>
      <w:r w:rsidR="006454F0" w:rsidRPr="006C0403">
        <w:t xml:space="preserve">en elektronisch indelingsvel en </w:t>
      </w:r>
      <w:r w:rsidRPr="006C0403">
        <w:t xml:space="preserve">bepaalt </w:t>
      </w:r>
      <w:r w:rsidR="006454F0" w:rsidRPr="006C0403">
        <w:t>de lay-out van de impositie op basis van de werkopdracht</w:t>
      </w:r>
      <w:r w:rsidRPr="006C0403">
        <w:t xml:space="preserve"> met aandacht voor</w:t>
      </w:r>
      <w:r w:rsidR="006454F0" w:rsidRPr="006C0403">
        <w:t>:</w:t>
      </w:r>
    </w:p>
    <w:p w14:paraId="52928C29" w14:textId="77777777" w:rsidR="006454F0" w:rsidRPr="006C0403" w:rsidRDefault="006454F0" w:rsidP="00BC4B3F">
      <w:pPr>
        <w:pStyle w:val="Lpdoel3"/>
        <w:tabs>
          <w:tab w:val="left" w:pos="851"/>
        </w:tabs>
        <w:rPr>
          <w:rFonts w:ascii="Trebuchet MS" w:hAnsi="Trebuchet MS"/>
        </w:rPr>
      </w:pPr>
      <w:r w:rsidRPr="006C0403">
        <w:rPr>
          <w:rFonts w:ascii="Trebuchet MS" w:hAnsi="Trebuchet MS"/>
        </w:rPr>
        <w:t>hulptekens en normen:</w:t>
      </w:r>
    </w:p>
    <w:p w14:paraId="5B17F196" w14:textId="77777777" w:rsidR="006454F0" w:rsidRPr="006C0403" w:rsidRDefault="006454F0" w:rsidP="00BC4B3F">
      <w:pPr>
        <w:pStyle w:val="Lpdoel4"/>
        <w:tabs>
          <w:tab w:val="left" w:pos="851"/>
        </w:tabs>
        <w:jc w:val="left"/>
        <w:rPr>
          <w:rFonts w:ascii="Trebuchet MS" w:hAnsi="Trebuchet MS"/>
        </w:rPr>
      </w:pPr>
      <w:r w:rsidRPr="006C0403">
        <w:rPr>
          <w:rFonts w:ascii="Trebuchet MS" w:hAnsi="Trebuchet MS"/>
        </w:rPr>
        <w:t>gesneden formaat, ongesneden formaat, druklijn, snijlijn, paskruis, vouwteken, rilteken, aanlegteken, controlestrips;</w:t>
      </w:r>
    </w:p>
    <w:p w14:paraId="409BE886" w14:textId="77777777" w:rsidR="006454F0" w:rsidRPr="006C0403" w:rsidRDefault="006454F0" w:rsidP="00BC4B3F">
      <w:pPr>
        <w:pStyle w:val="Lpdoel3"/>
        <w:tabs>
          <w:tab w:val="left" w:pos="851"/>
        </w:tabs>
        <w:rPr>
          <w:rFonts w:ascii="Trebuchet MS" w:hAnsi="Trebuchet MS"/>
        </w:rPr>
      </w:pPr>
      <w:r w:rsidRPr="006C0403">
        <w:rPr>
          <w:rFonts w:ascii="Trebuchet MS" w:hAnsi="Trebuchet MS"/>
        </w:rPr>
        <w:t>aard van het werk:</w:t>
      </w:r>
    </w:p>
    <w:p w14:paraId="38343F23" w14:textId="4C12CFDB" w:rsidR="006454F0" w:rsidRPr="006C0403" w:rsidRDefault="006454F0" w:rsidP="00BC4B3F">
      <w:pPr>
        <w:pStyle w:val="Lpdoel4"/>
        <w:tabs>
          <w:tab w:val="left" w:pos="851"/>
        </w:tabs>
        <w:jc w:val="left"/>
        <w:rPr>
          <w:rFonts w:ascii="Trebuchet MS" w:hAnsi="Trebuchet MS"/>
        </w:rPr>
      </w:pPr>
      <w:r w:rsidRPr="006C0403">
        <w:rPr>
          <w:rFonts w:ascii="Trebuchet MS" w:hAnsi="Trebuchet MS"/>
        </w:rPr>
        <w:t>afloop, gecombineerd</w:t>
      </w:r>
      <w:r w:rsidR="00400FA1">
        <w:rPr>
          <w:rFonts w:ascii="Trebuchet MS" w:hAnsi="Trebuchet MS"/>
        </w:rPr>
        <w:t>,</w:t>
      </w:r>
      <w:r w:rsidR="00D43A4C">
        <w:rPr>
          <w:rFonts w:ascii="Trebuchet MS" w:hAnsi="Trebuchet MS"/>
        </w:rPr>
        <w:t xml:space="preserve"> </w:t>
      </w:r>
      <w:r w:rsidR="00400FA1">
        <w:rPr>
          <w:rFonts w:ascii="Trebuchet MS" w:hAnsi="Trebuchet MS"/>
        </w:rPr>
        <w:t>planodrukwerk, boekwerk, gevouwen drukwerk</w:t>
      </w:r>
      <w:r w:rsidRPr="006C0403">
        <w:rPr>
          <w:rFonts w:ascii="Trebuchet MS" w:hAnsi="Trebuchet MS"/>
        </w:rPr>
        <w:t>;</w:t>
      </w:r>
    </w:p>
    <w:p w14:paraId="4766EF1E" w14:textId="77777777" w:rsidR="006454F0" w:rsidRPr="006C0403" w:rsidRDefault="006454F0" w:rsidP="00BC4B3F">
      <w:pPr>
        <w:pStyle w:val="Lpdoel3"/>
        <w:tabs>
          <w:tab w:val="left" w:pos="851"/>
        </w:tabs>
        <w:rPr>
          <w:rFonts w:ascii="Trebuchet MS" w:hAnsi="Trebuchet MS"/>
        </w:rPr>
      </w:pPr>
      <w:r w:rsidRPr="006C0403">
        <w:rPr>
          <w:rFonts w:ascii="Trebuchet MS" w:hAnsi="Trebuchet MS"/>
        </w:rPr>
        <w:t>soort werk:</w:t>
      </w:r>
    </w:p>
    <w:p w14:paraId="52F01DBA" w14:textId="77777777" w:rsidR="006454F0" w:rsidRPr="006C0403" w:rsidRDefault="006454F0" w:rsidP="00BC4B3F">
      <w:pPr>
        <w:pStyle w:val="Lpdoel4"/>
        <w:tabs>
          <w:tab w:val="left" w:pos="851"/>
        </w:tabs>
        <w:jc w:val="left"/>
        <w:rPr>
          <w:rFonts w:ascii="Trebuchet MS" w:hAnsi="Trebuchet MS"/>
        </w:rPr>
      </w:pPr>
      <w:r w:rsidRPr="006C0403">
        <w:rPr>
          <w:rFonts w:ascii="Trebuchet MS" w:hAnsi="Trebuchet MS"/>
        </w:rPr>
        <w:t>recto-verso, stolpvorm, keervorm;</w:t>
      </w:r>
    </w:p>
    <w:p w14:paraId="60B13B84" w14:textId="77777777" w:rsidR="006454F0" w:rsidRPr="006C0403" w:rsidRDefault="006454F0" w:rsidP="00BC4B3F">
      <w:pPr>
        <w:pStyle w:val="Lpdoel4"/>
        <w:tabs>
          <w:tab w:val="left" w:pos="851"/>
        </w:tabs>
        <w:jc w:val="left"/>
        <w:rPr>
          <w:rFonts w:ascii="Trebuchet MS" w:hAnsi="Trebuchet MS"/>
        </w:rPr>
      </w:pPr>
      <w:r w:rsidRPr="006C0403">
        <w:rPr>
          <w:rFonts w:ascii="Trebuchet MS" w:hAnsi="Trebuchet MS"/>
        </w:rPr>
        <w:t>steunkleur, quadri;</w:t>
      </w:r>
    </w:p>
    <w:p w14:paraId="0A4513B8" w14:textId="77777777" w:rsidR="008A7F3B" w:rsidRPr="006C0403" w:rsidRDefault="008A7F3B" w:rsidP="00BC4B3F">
      <w:pPr>
        <w:pStyle w:val="Lpdoel4"/>
        <w:tabs>
          <w:tab w:val="left" w:pos="851"/>
        </w:tabs>
        <w:jc w:val="left"/>
        <w:rPr>
          <w:rFonts w:ascii="Trebuchet MS" w:hAnsi="Trebuchet MS"/>
        </w:rPr>
      </w:pPr>
      <w:r w:rsidRPr="006C0403">
        <w:rPr>
          <w:rFonts w:ascii="Trebuchet MS" w:hAnsi="Trebuchet MS"/>
        </w:rPr>
        <w:t>step and repeat;</w:t>
      </w:r>
    </w:p>
    <w:p w14:paraId="17122861" w14:textId="77777777" w:rsidR="006454F0" w:rsidRPr="006C0403" w:rsidRDefault="006454F0" w:rsidP="00BC4B3F">
      <w:pPr>
        <w:pStyle w:val="Lpdoel3"/>
        <w:tabs>
          <w:tab w:val="left" w:pos="851"/>
        </w:tabs>
        <w:rPr>
          <w:rFonts w:ascii="Trebuchet MS" w:hAnsi="Trebuchet MS"/>
        </w:rPr>
      </w:pPr>
      <w:r w:rsidRPr="006C0403">
        <w:rPr>
          <w:rFonts w:ascii="Trebuchet MS" w:hAnsi="Trebuchet MS"/>
        </w:rPr>
        <w:t>snij- en vouwschema;</w:t>
      </w:r>
    </w:p>
    <w:p w14:paraId="2EA3BCFF" w14:textId="77777777" w:rsidR="006454F0" w:rsidRPr="006C0403" w:rsidRDefault="00D967AF" w:rsidP="00BC4B3F">
      <w:pPr>
        <w:pStyle w:val="Lpdoel3"/>
        <w:tabs>
          <w:tab w:val="left" w:pos="851"/>
        </w:tabs>
        <w:rPr>
          <w:rFonts w:ascii="Trebuchet MS" w:hAnsi="Trebuchet MS"/>
        </w:rPr>
      </w:pPr>
      <w:r w:rsidRPr="006C0403">
        <w:rPr>
          <w:rFonts w:ascii="Trebuchet MS" w:hAnsi="Trebuchet MS"/>
        </w:rPr>
        <w:t xml:space="preserve">een </w:t>
      </w:r>
      <w:r w:rsidR="006454F0" w:rsidRPr="006C0403">
        <w:rPr>
          <w:rFonts w:ascii="Trebuchet MS" w:hAnsi="Trebuchet MS"/>
        </w:rPr>
        <w:t>impositieproef.</w:t>
      </w:r>
    </w:p>
    <w:p w14:paraId="5A965F79" w14:textId="77777777" w:rsidR="006454F0" w:rsidRPr="006C0403" w:rsidRDefault="006454F0" w:rsidP="00BC4B3F">
      <w:pPr>
        <w:pStyle w:val="VVKSOOpsomming12"/>
        <w:tabs>
          <w:tab w:val="left" w:pos="851"/>
        </w:tabs>
        <w:jc w:val="left"/>
        <w:rPr>
          <w:rFonts w:ascii="Trebuchet MS" w:hAnsi="Trebuchet MS"/>
        </w:rPr>
      </w:pPr>
    </w:p>
    <w:p w14:paraId="55D980D1" w14:textId="77777777" w:rsidR="00D05020" w:rsidRPr="006C0403" w:rsidRDefault="006454F0" w:rsidP="00407445">
      <w:pPr>
        <w:pStyle w:val="Lpdoel1"/>
      </w:pPr>
      <w:r w:rsidRPr="006C0403">
        <w:t>observeert en helpt bij het belichten en ontwikkelen van drukvorm en licht de begrippen RIP, kleurscheiding, rasterlineatuur, rastervorm en rasterhoek toe.</w:t>
      </w:r>
    </w:p>
    <w:p w14:paraId="142FC64B" w14:textId="77777777" w:rsidR="00D05020" w:rsidRPr="006C0403" w:rsidRDefault="00D967AF" w:rsidP="00407445">
      <w:pPr>
        <w:pStyle w:val="Lpdoel1"/>
      </w:pPr>
      <w:r w:rsidRPr="006C0403">
        <w:t>wijst d</w:t>
      </w:r>
      <w:r w:rsidR="00D05020" w:rsidRPr="006C0403">
        <w:t xml:space="preserve">e correcte instellingen </w:t>
      </w:r>
      <w:r w:rsidRPr="006C0403">
        <w:t>toe</w:t>
      </w:r>
      <w:r w:rsidR="00D05020" w:rsidRPr="006C0403">
        <w:t xml:space="preserve"> aan de definitieve impositie en export</w:t>
      </w:r>
      <w:r w:rsidRPr="006C0403">
        <w:t>eert naar het RIP-proces zoals:</w:t>
      </w:r>
    </w:p>
    <w:p w14:paraId="07D6E219"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kleurscheidingen;</w:t>
      </w:r>
    </w:p>
    <w:p w14:paraId="59AC8B0F"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rasterlineatuur;</w:t>
      </w:r>
    </w:p>
    <w:p w14:paraId="4B5F9E35"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rastervorm;</w:t>
      </w:r>
    </w:p>
    <w:p w14:paraId="2E453657"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rasterhoeken.</w:t>
      </w:r>
      <w:r w:rsidR="00764B27" w:rsidRPr="006C0403">
        <w:rPr>
          <w:rFonts w:ascii="Trebuchet MS" w:hAnsi="Trebuchet MS"/>
        </w:rPr>
        <w:br/>
      </w:r>
    </w:p>
    <w:p w14:paraId="30426E57" w14:textId="77777777" w:rsidR="00D05020" w:rsidRPr="006C0403" w:rsidRDefault="00D967AF" w:rsidP="00407445">
      <w:pPr>
        <w:pStyle w:val="Lpdoel1"/>
      </w:pPr>
      <w:r w:rsidRPr="006C0403">
        <w:t>beoordeelt h</w:t>
      </w:r>
      <w:r w:rsidR="00D05020" w:rsidRPr="006C0403">
        <w:t xml:space="preserve">et geRIPt bestand </w:t>
      </w:r>
      <w:r w:rsidRPr="006C0403">
        <w:t xml:space="preserve">in digitale voorvertoning en doet </w:t>
      </w:r>
      <w:r w:rsidR="00D05020" w:rsidRPr="006C0403">
        <w:t>controle van:</w:t>
      </w:r>
    </w:p>
    <w:p w14:paraId="7F8FC50F"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kleurscheidingen;</w:t>
      </w:r>
    </w:p>
    <w:p w14:paraId="4987DF43"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rasterlineatuur;</w:t>
      </w:r>
    </w:p>
    <w:p w14:paraId="7C8CEF45"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rastervorm;</w:t>
      </w:r>
    </w:p>
    <w:p w14:paraId="45C4136A" w14:textId="77777777" w:rsidR="00D05020" w:rsidRPr="006C0403" w:rsidRDefault="00D05020" w:rsidP="00BC4B3F">
      <w:pPr>
        <w:pStyle w:val="Lpdoel3"/>
        <w:tabs>
          <w:tab w:val="left" w:pos="851"/>
        </w:tabs>
        <w:rPr>
          <w:rFonts w:ascii="Trebuchet MS" w:hAnsi="Trebuchet MS"/>
        </w:rPr>
      </w:pPr>
      <w:r w:rsidRPr="006C0403">
        <w:rPr>
          <w:rFonts w:ascii="Trebuchet MS" w:hAnsi="Trebuchet MS"/>
        </w:rPr>
        <w:t>rasterstand.</w:t>
      </w:r>
      <w:r w:rsidR="00764B27" w:rsidRPr="006C0403">
        <w:rPr>
          <w:rFonts w:ascii="Trebuchet MS" w:hAnsi="Trebuchet MS"/>
        </w:rPr>
        <w:br/>
      </w:r>
    </w:p>
    <w:p w14:paraId="0E29B256" w14:textId="77777777" w:rsidR="00D05020" w:rsidRPr="006C0403" w:rsidRDefault="00D967AF" w:rsidP="00D43A4C">
      <w:pPr>
        <w:pStyle w:val="Lpdoel1"/>
        <w:ind w:left="567"/>
      </w:pPr>
      <w:r w:rsidRPr="006C0403">
        <w:t>observeert en helpt bij het b</w:t>
      </w:r>
      <w:r w:rsidR="00D05020" w:rsidRPr="006C0403">
        <w:t>elichten en ontwikkelen</w:t>
      </w:r>
      <w:r w:rsidRPr="006C0403">
        <w:t xml:space="preserve"> via </w:t>
      </w:r>
      <w:r w:rsidR="00D464DE" w:rsidRPr="006C0403">
        <w:t>computer-to-plate (CTP).</w:t>
      </w:r>
    </w:p>
    <w:p w14:paraId="70AB4523" w14:textId="77777777" w:rsidR="00D05020" w:rsidRPr="006C0403" w:rsidRDefault="00D967AF" w:rsidP="00D43A4C">
      <w:pPr>
        <w:pStyle w:val="Lpdoel1"/>
        <w:ind w:left="567"/>
      </w:pPr>
      <w:r w:rsidRPr="006C0403">
        <w:t>licht d</w:t>
      </w:r>
      <w:r w:rsidR="00D05020" w:rsidRPr="006C0403">
        <w:t>e bouw, de soorten en het gebruik van offsetplaten toe</w:t>
      </w:r>
      <w:r w:rsidR="003E06E5">
        <w:t>.</w:t>
      </w:r>
    </w:p>
    <w:p w14:paraId="0E569B1B" w14:textId="2519DD3A" w:rsidR="00045DEF" w:rsidRPr="006C0403" w:rsidRDefault="00D967AF" w:rsidP="00D43A4C">
      <w:pPr>
        <w:pStyle w:val="Lpdoel1"/>
        <w:ind w:left="567"/>
      </w:pPr>
      <w:r w:rsidRPr="006C0403">
        <w:t>bereidt d</w:t>
      </w:r>
      <w:r w:rsidR="00D05020" w:rsidRPr="006C0403">
        <w:t xml:space="preserve">e platen </w:t>
      </w:r>
      <w:r w:rsidRPr="006C0403">
        <w:t>voor</w:t>
      </w:r>
      <w:r w:rsidR="00D05020" w:rsidRPr="006C0403">
        <w:t xml:space="preserve"> voor druk.</w:t>
      </w:r>
    </w:p>
    <w:p w14:paraId="2B891973" w14:textId="77777777" w:rsidR="00045DEF" w:rsidRPr="006C0403" w:rsidRDefault="00045DEF" w:rsidP="00407445">
      <w:pPr>
        <w:pStyle w:val="Lpdoel1"/>
        <w:numPr>
          <w:ilvl w:val="0"/>
          <w:numId w:val="0"/>
        </w:numPr>
        <w:ind w:left="720"/>
      </w:pPr>
    </w:p>
    <w:p w14:paraId="45A224EC" w14:textId="77777777" w:rsidR="00045DEF" w:rsidRPr="006C0403" w:rsidRDefault="00045DEF" w:rsidP="00045DEF">
      <w:pPr>
        <w:pStyle w:val="VVKSOTekst"/>
        <w:tabs>
          <w:tab w:val="left" w:pos="851"/>
        </w:tabs>
        <w:jc w:val="left"/>
        <w:rPr>
          <w:rFonts w:ascii="Trebuchet MS" w:hAnsi="Trebuchet MS"/>
          <w:b/>
          <w:bCs/>
        </w:rPr>
      </w:pPr>
      <w:r w:rsidRPr="006C0403">
        <w:rPr>
          <w:rFonts w:ascii="Trebuchet MS" w:hAnsi="Trebuchet MS"/>
          <w:b/>
          <w:bCs/>
        </w:rPr>
        <w:t>DIDACTISCHE WENKEN</w:t>
      </w:r>
    </w:p>
    <w:p w14:paraId="786F4AE5" w14:textId="77777777" w:rsidR="00045DEF" w:rsidRPr="003E06E5" w:rsidRDefault="00045DEF" w:rsidP="003E06E5">
      <w:pPr>
        <w:pStyle w:val="LPwenk1"/>
      </w:pPr>
      <w:r w:rsidRPr="003E06E5">
        <w:t>Men laat de leerling een aantal werken ook zelf verwerken in de impositie en drukvormvervaardiging. Op deze wijze:</w:t>
      </w:r>
    </w:p>
    <w:p w14:paraId="6099393D" w14:textId="77777777" w:rsidR="00045DEF" w:rsidRPr="006C0403" w:rsidRDefault="00045DEF" w:rsidP="00407445">
      <w:pPr>
        <w:pStyle w:val="LPwenk1"/>
        <w:numPr>
          <w:ilvl w:val="1"/>
          <w:numId w:val="19"/>
        </w:numPr>
      </w:pPr>
      <w:r w:rsidRPr="006C0403">
        <w:t>ervaart hij de gevolgen van eventuele fouten bij de voorbereiding op impositie en drukvormvervaardiging en op de uiteindelijke productiekost;</w:t>
      </w:r>
    </w:p>
    <w:p w14:paraId="7135B159" w14:textId="77777777" w:rsidR="00045DEF" w:rsidRPr="006C0403" w:rsidRDefault="00045DEF" w:rsidP="00407445">
      <w:pPr>
        <w:pStyle w:val="LPwenk1"/>
        <w:numPr>
          <w:ilvl w:val="1"/>
          <w:numId w:val="19"/>
        </w:numPr>
      </w:pPr>
      <w:r w:rsidRPr="006C0403">
        <w:t>verwerft hij inzicht in de betekenis en het gebruik van controlemiddelen over het volledige productieproces.</w:t>
      </w:r>
    </w:p>
    <w:p w14:paraId="33E19B85" w14:textId="77777777" w:rsidR="00045DEF" w:rsidRPr="006C0403" w:rsidRDefault="00045DEF" w:rsidP="00407445">
      <w:pPr>
        <w:pStyle w:val="LPwenk1"/>
      </w:pPr>
      <w:r w:rsidRPr="006C0403">
        <w:t xml:space="preserve">Wanneer de school ook de </w:t>
      </w:r>
      <w:r w:rsidR="003E06E5">
        <w:t>3de</w:t>
      </w:r>
      <w:r w:rsidRPr="006C0403">
        <w:t xml:space="preserve"> graad Drukken en afwerken bso aanbiedt</w:t>
      </w:r>
      <w:r w:rsidR="003E06E5">
        <w:t>,</w:t>
      </w:r>
      <w:r w:rsidRPr="006C0403">
        <w:t xml:space="preserve"> is samenwerking over deze afdelingen heen een meerwaarde.</w:t>
      </w:r>
    </w:p>
    <w:p w14:paraId="7117FE47" w14:textId="7C2A72F1" w:rsidR="00045DEF" w:rsidRPr="006C0403" w:rsidRDefault="00621533" w:rsidP="00407445">
      <w:pPr>
        <w:pStyle w:val="LPwenk1"/>
      </w:pPr>
      <w:r>
        <w:t>Het is niet omdat deze 3</w:t>
      </w:r>
      <w:r w:rsidR="00045DEF" w:rsidRPr="006C0403">
        <w:t>de graad een prepress profiel heeft</w:t>
      </w:r>
      <w:r w:rsidR="003E06E5">
        <w:t>,</w:t>
      </w:r>
      <w:r w:rsidR="00045DEF" w:rsidRPr="006C0403">
        <w:t xml:space="preserve"> dat leerlingen niet af en toe naar de drukkerij kunnen gaan. Op deze wijze kan je een aantal zaken concreter kaderen voor de leerling.</w:t>
      </w:r>
    </w:p>
    <w:p w14:paraId="4082D624" w14:textId="6C1EFEFE" w:rsidR="00045DEF" w:rsidRPr="006C0403" w:rsidRDefault="00621533" w:rsidP="00407445">
      <w:pPr>
        <w:pStyle w:val="LPwenk1"/>
      </w:pPr>
      <w:r>
        <w:t xml:space="preserve">Bij pdf ook </w:t>
      </w:r>
      <w:r w:rsidR="00045DEF" w:rsidRPr="006C0403">
        <w:t xml:space="preserve"> iso-normering aan bod laten komen.</w:t>
      </w:r>
    </w:p>
    <w:p w14:paraId="765DEFBA" w14:textId="77777777" w:rsidR="004151CC" w:rsidRPr="006C0403" w:rsidRDefault="004151CC" w:rsidP="00BC4B3F">
      <w:pPr>
        <w:pStyle w:val="VVKSOOpsomming2"/>
        <w:tabs>
          <w:tab w:val="clear" w:pos="397"/>
          <w:tab w:val="left" w:pos="851"/>
        </w:tabs>
        <w:jc w:val="left"/>
        <w:rPr>
          <w:rFonts w:ascii="Trebuchet MS" w:hAnsi="Trebuchet MS"/>
        </w:rPr>
      </w:pPr>
      <w:r w:rsidRPr="006C0403">
        <w:rPr>
          <w:rFonts w:ascii="Trebuchet MS" w:hAnsi="Trebuchet MS"/>
        </w:rPr>
        <w:br w:type="page"/>
      </w:r>
    </w:p>
    <w:p w14:paraId="0CC2ABCF" w14:textId="77777777" w:rsidR="00DD66B8" w:rsidRPr="006C0403" w:rsidRDefault="00DD66B8" w:rsidP="003E06E5">
      <w:pPr>
        <w:pStyle w:val="LPKop3"/>
      </w:pPr>
      <w:r w:rsidRPr="006C0403">
        <w:lastRenderedPageBreak/>
        <w:t>Digitaal uitvoeren</w:t>
      </w:r>
    </w:p>
    <w:p w14:paraId="2345D3C8" w14:textId="77777777" w:rsidR="00DD66B8" w:rsidRPr="006C0403" w:rsidRDefault="00DD66B8" w:rsidP="003E06E5">
      <w:pPr>
        <w:pStyle w:val="LPKop4"/>
      </w:pPr>
      <w:r w:rsidRPr="006C0403">
        <w:t>AD9 Grafische producten digitaal uitvoeren.</w:t>
      </w:r>
      <w:r w:rsidRPr="006C0403">
        <w:br/>
      </w:r>
    </w:p>
    <w:p w14:paraId="48DA603F" w14:textId="77777777" w:rsidR="00DD66B8" w:rsidRPr="006C0403" w:rsidRDefault="00DD66B8" w:rsidP="006C0403">
      <w:pPr>
        <w:pStyle w:val="LPTekst"/>
        <w:rPr>
          <w:rFonts w:eastAsiaTheme="minorHAnsi"/>
        </w:rPr>
      </w:pPr>
      <w:r w:rsidRPr="006C0403">
        <w:rPr>
          <w:rFonts w:eastAsiaTheme="minorHAnsi"/>
        </w:rPr>
        <w:t>De leerling</w:t>
      </w:r>
    </w:p>
    <w:p w14:paraId="7CAB1A63" w14:textId="77777777" w:rsidR="00DD66B8" w:rsidRPr="006C0403" w:rsidRDefault="00DD66B8" w:rsidP="00277A58">
      <w:pPr>
        <w:pStyle w:val="Lpdoel1"/>
        <w:tabs>
          <w:tab w:val="left" w:pos="851"/>
        </w:tabs>
        <w:ind w:left="567" w:hanging="283"/>
      </w:pPr>
      <w:r w:rsidRPr="006C0403">
        <w:t>stelt de beeldoverdracht schematisch voor en licht die toe:</w:t>
      </w:r>
    </w:p>
    <w:p w14:paraId="4B204F6F" w14:textId="77777777" w:rsidR="00DD66B8" w:rsidRPr="006C0403" w:rsidRDefault="00DD66B8" w:rsidP="00277A58">
      <w:pPr>
        <w:pStyle w:val="Lpdoel2"/>
        <w:ind w:hanging="254"/>
      </w:pPr>
      <w:r w:rsidRPr="006C0403">
        <w:t>inkjet:</w:t>
      </w:r>
    </w:p>
    <w:p w14:paraId="31943EC0" w14:textId="77777777" w:rsidR="00DD66B8" w:rsidRPr="006C0403" w:rsidRDefault="00DD66B8" w:rsidP="00520C60">
      <w:pPr>
        <w:pStyle w:val="Lpdoel3"/>
        <w:numPr>
          <w:ilvl w:val="1"/>
          <w:numId w:val="5"/>
        </w:numPr>
        <w:ind w:hanging="436"/>
        <w:rPr>
          <w:rFonts w:ascii="Trebuchet MS" w:hAnsi="Trebuchet MS"/>
        </w:rPr>
      </w:pPr>
      <w:r w:rsidRPr="006C0403">
        <w:rPr>
          <w:rFonts w:ascii="Trebuchet MS" w:hAnsi="Trebuchet MS"/>
        </w:rPr>
        <w:t>variabele druksystemen;</w:t>
      </w:r>
    </w:p>
    <w:p w14:paraId="1F381508" w14:textId="77777777" w:rsidR="00DD66B8" w:rsidRPr="006C0403" w:rsidRDefault="00DD66B8" w:rsidP="00520C60">
      <w:pPr>
        <w:pStyle w:val="Lpdoel3"/>
        <w:numPr>
          <w:ilvl w:val="1"/>
          <w:numId w:val="5"/>
        </w:numPr>
        <w:ind w:hanging="436"/>
        <w:rPr>
          <w:rFonts w:ascii="Trebuchet MS" w:hAnsi="Trebuchet MS"/>
        </w:rPr>
      </w:pPr>
      <w:r w:rsidRPr="006C0403">
        <w:rPr>
          <w:rFonts w:ascii="Trebuchet MS" w:hAnsi="Trebuchet MS"/>
        </w:rPr>
        <w:t>in-line nabewerkingen;</w:t>
      </w:r>
    </w:p>
    <w:p w14:paraId="458BA01C" w14:textId="77777777" w:rsidR="00DD66B8" w:rsidRPr="006C0403" w:rsidRDefault="00DD66B8" w:rsidP="00520C60">
      <w:pPr>
        <w:pStyle w:val="Lpdoel3"/>
        <w:numPr>
          <w:ilvl w:val="1"/>
          <w:numId w:val="5"/>
        </w:numPr>
        <w:ind w:hanging="436"/>
        <w:rPr>
          <w:rFonts w:ascii="Trebuchet MS" w:hAnsi="Trebuchet MS"/>
        </w:rPr>
      </w:pPr>
      <w:r w:rsidRPr="006C0403">
        <w:rPr>
          <w:rFonts w:ascii="Trebuchet MS" w:hAnsi="Trebuchet MS"/>
        </w:rPr>
        <w:t>toepassingen.</w:t>
      </w:r>
    </w:p>
    <w:p w14:paraId="188A2199" w14:textId="77777777" w:rsidR="00DD66B8" w:rsidRPr="006C0403" w:rsidRDefault="00DD66B8" w:rsidP="00DD66B8">
      <w:pPr>
        <w:pStyle w:val="Lpdoel3"/>
        <w:numPr>
          <w:ilvl w:val="0"/>
          <w:numId w:val="0"/>
        </w:numPr>
        <w:ind w:left="1559" w:hanging="436"/>
        <w:rPr>
          <w:rFonts w:ascii="Trebuchet MS" w:hAnsi="Trebuchet MS"/>
        </w:rPr>
      </w:pPr>
    </w:p>
    <w:p w14:paraId="0637B2BE" w14:textId="77777777" w:rsidR="00DD66B8" w:rsidRPr="006C0403" w:rsidRDefault="009D2855" w:rsidP="00277A58">
      <w:pPr>
        <w:pStyle w:val="Lpdoel2"/>
        <w:ind w:hanging="254"/>
      </w:pPr>
      <w:r w:rsidRPr="006C0403">
        <w:t>e</w:t>
      </w:r>
      <w:r w:rsidR="00DD66B8" w:rsidRPr="006C0403">
        <w:t>lektrofotografisch:</w:t>
      </w:r>
    </w:p>
    <w:p w14:paraId="21D0D36E" w14:textId="77777777" w:rsidR="00DD66B8" w:rsidRPr="006C0403" w:rsidRDefault="00DD66B8" w:rsidP="00520C60">
      <w:pPr>
        <w:pStyle w:val="Lpdoel3"/>
        <w:numPr>
          <w:ilvl w:val="1"/>
          <w:numId w:val="5"/>
        </w:numPr>
        <w:ind w:hanging="436"/>
        <w:rPr>
          <w:rFonts w:ascii="Trebuchet MS" w:hAnsi="Trebuchet MS"/>
        </w:rPr>
      </w:pPr>
      <w:r w:rsidRPr="006C0403">
        <w:rPr>
          <w:rFonts w:ascii="Trebuchet MS" w:hAnsi="Trebuchet MS"/>
        </w:rPr>
        <w:t>variabele druksystemen;</w:t>
      </w:r>
    </w:p>
    <w:p w14:paraId="634BE379" w14:textId="77777777" w:rsidR="00DD66B8" w:rsidRPr="006C0403" w:rsidRDefault="00DD66B8" w:rsidP="00520C60">
      <w:pPr>
        <w:pStyle w:val="Lpdoel3"/>
        <w:numPr>
          <w:ilvl w:val="1"/>
          <w:numId w:val="5"/>
        </w:numPr>
        <w:ind w:hanging="436"/>
        <w:rPr>
          <w:rFonts w:ascii="Trebuchet MS" w:hAnsi="Trebuchet MS"/>
        </w:rPr>
      </w:pPr>
      <w:r w:rsidRPr="006C0403">
        <w:rPr>
          <w:rFonts w:ascii="Trebuchet MS" w:hAnsi="Trebuchet MS"/>
        </w:rPr>
        <w:t>in-line nabewerkingen;</w:t>
      </w:r>
    </w:p>
    <w:p w14:paraId="716281DB" w14:textId="77777777" w:rsidR="00DD66B8" w:rsidRPr="006C0403" w:rsidRDefault="00DD66B8" w:rsidP="00520C60">
      <w:pPr>
        <w:pStyle w:val="Lpdoel3"/>
        <w:numPr>
          <w:ilvl w:val="1"/>
          <w:numId w:val="5"/>
        </w:numPr>
        <w:ind w:hanging="436"/>
        <w:rPr>
          <w:rFonts w:ascii="Trebuchet MS" w:hAnsi="Trebuchet MS"/>
        </w:rPr>
      </w:pPr>
      <w:r w:rsidRPr="006C0403">
        <w:rPr>
          <w:rFonts w:ascii="Trebuchet MS" w:hAnsi="Trebuchet MS"/>
        </w:rPr>
        <w:t>toepassingen.</w:t>
      </w:r>
    </w:p>
    <w:p w14:paraId="6B1C93C9" w14:textId="77777777" w:rsidR="00DD66B8" w:rsidRPr="006C0403" w:rsidRDefault="00DD66B8" w:rsidP="00DD66B8">
      <w:pPr>
        <w:pStyle w:val="Lpdoel3"/>
        <w:numPr>
          <w:ilvl w:val="0"/>
          <w:numId w:val="0"/>
        </w:numPr>
        <w:ind w:left="1559" w:hanging="436"/>
        <w:rPr>
          <w:rFonts w:ascii="Trebuchet MS" w:hAnsi="Trebuchet MS"/>
        </w:rPr>
      </w:pPr>
    </w:p>
    <w:p w14:paraId="2661A485" w14:textId="45D34AF6" w:rsidR="007F1006" w:rsidRDefault="00DD66B8" w:rsidP="00277A58">
      <w:pPr>
        <w:pStyle w:val="Lpdoel1"/>
        <w:tabs>
          <w:tab w:val="left" w:pos="993"/>
        </w:tabs>
        <w:ind w:left="851" w:hanging="567"/>
      </w:pPr>
      <w:r w:rsidRPr="006C0403">
        <w:t>maakt een eenvoudige printproductie.</w:t>
      </w:r>
      <w:r w:rsidR="007F1006">
        <w:br/>
      </w:r>
    </w:p>
    <w:p w14:paraId="425E6F25" w14:textId="57A3E69F" w:rsidR="00DD66B8" w:rsidRPr="006C0403" w:rsidRDefault="007F1006" w:rsidP="00277A58">
      <w:pPr>
        <w:pStyle w:val="Lpdoel1"/>
        <w:ind w:left="851" w:hanging="567"/>
      </w:pPr>
      <w:r>
        <w:t xml:space="preserve">experimenteert met afwerkingsmogelijkheden van het digitaal uitvoerapparaat zoals vouwen, nieten, perforeren… </w:t>
      </w:r>
      <w:r w:rsidRPr="007F1006">
        <w:rPr>
          <w:b/>
        </w:rPr>
        <w:t>(U)</w:t>
      </w:r>
      <w:r w:rsidR="00DD66B8" w:rsidRPr="006C0403">
        <w:br/>
      </w:r>
    </w:p>
    <w:p w14:paraId="3BDAB249" w14:textId="77777777" w:rsidR="00DD66B8" w:rsidRPr="006C0403" w:rsidRDefault="00DD66B8" w:rsidP="00277A58">
      <w:pPr>
        <w:pStyle w:val="Lpdoel1"/>
        <w:ind w:left="851" w:hanging="567"/>
      </w:pPr>
      <w:r w:rsidRPr="006C0403">
        <w:t>voert een ingangscontrole uit (preflight).</w:t>
      </w:r>
      <w:r w:rsidRPr="006C0403">
        <w:br/>
      </w:r>
    </w:p>
    <w:p w14:paraId="4FF67E2C" w14:textId="77777777" w:rsidR="00DD66B8" w:rsidRPr="006C0403" w:rsidRDefault="00DD66B8" w:rsidP="00277A58">
      <w:pPr>
        <w:pStyle w:val="Lpdoel1"/>
        <w:ind w:left="851" w:hanging="567"/>
      </w:pPr>
      <w:r w:rsidRPr="006C0403">
        <w:t>stuurt bij waar nodig.</w:t>
      </w:r>
      <w:r w:rsidRPr="006C0403">
        <w:br/>
      </w:r>
    </w:p>
    <w:p w14:paraId="3E534E27" w14:textId="77777777" w:rsidR="00DD66B8" w:rsidRPr="006C0403" w:rsidRDefault="00DD66B8" w:rsidP="00277A58">
      <w:pPr>
        <w:pStyle w:val="Lpdoel1"/>
        <w:ind w:left="851" w:hanging="567"/>
      </w:pPr>
      <w:r w:rsidRPr="006C0403">
        <w:t>springt ecologisch om met producten, sorteert en stockeert afval volgens de afspraken en procedures.</w:t>
      </w:r>
    </w:p>
    <w:p w14:paraId="1CEA04CA" w14:textId="77777777" w:rsidR="00DD66B8" w:rsidRPr="006C0403" w:rsidRDefault="00DD66B8" w:rsidP="00407445">
      <w:pPr>
        <w:pStyle w:val="Lpdoel1"/>
        <w:numPr>
          <w:ilvl w:val="0"/>
          <w:numId w:val="0"/>
        </w:numPr>
        <w:ind w:left="720"/>
      </w:pPr>
    </w:p>
    <w:p w14:paraId="58C66BF5" w14:textId="77777777" w:rsidR="00DD66B8" w:rsidRPr="006C0403" w:rsidRDefault="00DD66B8" w:rsidP="00DD66B8">
      <w:pPr>
        <w:pStyle w:val="Lpdoel3"/>
        <w:numPr>
          <w:ilvl w:val="0"/>
          <w:numId w:val="0"/>
        </w:numPr>
        <w:ind w:left="1559"/>
        <w:rPr>
          <w:rFonts w:ascii="Trebuchet MS" w:hAnsi="Trebuchet MS"/>
        </w:rPr>
      </w:pPr>
    </w:p>
    <w:p w14:paraId="4F288725" w14:textId="77777777" w:rsidR="00DD66B8" w:rsidRPr="006C0403" w:rsidRDefault="00DD66B8" w:rsidP="00407445">
      <w:pPr>
        <w:pStyle w:val="Lpdoel2"/>
        <w:numPr>
          <w:ilvl w:val="0"/>
          <w:numId w:val="0"/>
        </w:numPr>
        <w:ind w:left="1105"/>
      </w:pPr>
    </w:p>
    <w:p w14:paraId="60D57AEB" w14:textId="77777777" w:rsidR="00DD66B8" w:rsidRPr="006C0403" w:rsidRDefault="00DD66B8" w:rsidP="00DD66B8">
      <w:pPr>
        <w:pStyle w:val="VVKSOTekst"/>
        <w:jc w:val="left"/>
        <w:rPr>
          <w:rFonts w:ascii="Trebuchet MS" w:hAnsi="Trebuchet MS"/>
          <w:b/>
          <w:bCs/>
        </w:rPr>
      </w:pPr>
      <w:r w:rsidRPr="006C0403">
        <w:rPr>
          <w:rFonts w:ascii="Trebuchet MS" w:hAnsi="Trebuchet MS"/>
          <w:b/>
          <w:bCs/>
        </w:rPr>
        <w:t>DIDACTISCHE WENKEN</w:t>
      </w:r>
    </w:p>
    <w:p w14:paraId="78D97976" w14:textId="77777777" w:rsidR="00DD66B8" w:rsidRPr="003E06E5" w:rsidRDefault="00DD66B8" w:rsidP="003E06E5">
      <w:pPr>
        <w:pStyle w:val="LPwenk1"/>
      </w:pPr>
      <w:r w:rsidRPr="003E06E5">
        <w:t>Laat de leerlingen een digitaal druksysteem bedienen door het instellen naar ander papiersoort en drukformaat, het aanvullen van substraten...</w:t>
      </w:r>
    </w:p>
    <w:p w14:paraId="4A1599E1" w14:textId="77777777" w:rsidR="00DD66B8" w:rsidRPr="003E06E5" w:rsidRDefault="00DD66B8" w:rsidP="003E06E5">
      <w:pPr>
        <w:pStyle w:val="LPwenk1"/>
      </w:pPr>
      <w:r w:rsidRPr="003E06E5">
        <w:t>Laat hen een opdracht doorsturen waarbij de voorvertoning belangrijk is en de juiste afdrukparameters ingesteld werden. Na het drukken dient er meestal ook een afwerkings- of nabewerkingstechniek uitgevoerd te worden</w:t>
      </w:r>
      <w:r w:rsidR="003E06E5">
        <w:t>,</w:t>
      </w:r>
      <w:r w:rsidRPr="003E06E5">
        <w:t xml:space="preserve"> welke de leerling kan uitvoeren.</w:t>
      </w:r>
    </w:p>
    <w:p w14:paraId="39BD29E0" w14:textId="77777777" w:rsidR="00DD66B8" w:rsidRPr="003E06E5" w:rsidRDefault="00DD66B8" w:rsidP="003E06E5">
      <w:pPr>
        <w:pStyle w:val="LPwenk1"/>
      </w:pPr>
      <w:r w:rsidRPr="003E06E5">
        <w:t>Op deze manier verwerft hij/zij ook inzicht in de betekenis en het gebruik van correcte druk- en afwerkingstekens en controlemiddelen over het digitale proces.</w:t>
      </w:r>
    </w:p>
    <w:p w14:paraId="28FC47C0" w14:textId="61199C0B" w:rsidR="00DD66B8" w:rsidRPr="006C0403" w:rsidRDefault="3C941856" w:rsidP="003E06E5">
      <w:pPr>
        <w:pStyle w:val="LPwenk1"/>
      </w:pPr>
      <w:r>
        <w:t>Zoek het bij doelstelling 107 niet te ver: ook formaat wijzigen of veranderen van liggend naar staand formaat is bijsturen.</w:t>
      </w:r>
      <w:r w:rsidR="00DD66B8">
        <w:br w:type="page"/>
      </w:r>
    </w:p>
    <w:p w14:paraId="71594E43" w14:textId="77777777" w:rsidR="00111745" w:rsidRPr="006C0403" w:rsidRDefault="004151CC" w:rsidP="003E06E5">
      <w:pPr>
        <w:pStyle w:val="LPKop3"/>
      </w:pPr>
      <w:r w:rsidRPr="003E06E5">
        <w:lastRenderedPageBreak/>
        <w:t>Web</w:t>
      </w:r>
    </w:p>
    <w:p w14:paraId="0A1C656B" w14:textId="77777777" w:rsidR="004151CC" w:rsidRPr="006C0403" w:rsidRDefault="003258AA" w:rsidP="003E06E5">
      <w:pPr>
        <w:pStyle w:val="LPKop4"/>
      </w:pPr>
      <w:r w:rsidRPr="006C0403">
        <w:t>AD</w:t>
      </w:r>
      <w:r w:rsidR="00DD66B8" w:rsidRPr="006C0403">
        <w:t>10</w:t>
      </w:r>
      <w:r w:rsidRPr="006C0403">
        <w:t xml:space="preserve"> </w:t>
      </w:r>
      <w:r w:rsidR="004151CC" w:rsidRPr="006C0403">
        <w:t>Creëren en onderhouden van een eenvoudige website</w:t>
      </w:r>
      <w:r w:rsidR="003E06E5">
        <w:t>.</w:t>
      </w:r>
      <w:r w:rsidR="003E06E5">
        <w:br/>
      </w:r>
    </w:p>
    <w:p w14:paraId="7E6B5DC2" w14:textId="77777777" w:rsidR="00DC40D7" w:rsidRPr="006C0403" w:rsidRDefault="004B4A1E" w:rsidP="006C0403">
      <w:pPr>
        <w:pStyle w:val="LPTekst"/>
        <w:rPr>
          <w:rFonts w:eastAsiaTheme="minorHAnsi"/>
        </w:rPr>
      </w:pPr>
      <w:r w:rsidRPr="006C0403">
        <w:rPr>
          <w:rFonts w:eastAsiaTheme="minorHAnsi"/>
        </w:rPr>
        <w:t>De leerling</w:t>
      </w:r>
    </w:p>
    <w:p w14:paraId="4E1B0957" w14:textId="77777777" w:rsidR="00400FA1" w:rsidRPr="006C0403" w:rsidRDefault="00400FA1" w:rsidP="00400FA1">
      <w:pPr>
        <w:pStyle w:val="Lpsubtitel"/>
        <w:tabs>
          <w:tab w:val="left" w:pos="851"/>
        </w:tabs>
        <w:rPr>
          <w:rFonts w:ascii="Trebuchet MS" w:hAnsi="Trebuchet MS"/>
          <w:lang w:val="nl-BE"/>
        </w:rPr>
      </w:pPr>
      <w:r w:rsidRPr="006C0403">
        <w:rPr>
          <w:rFonts w:ascii="Trebuchet MS" w:hAnsi="Trebuchet MS"/>
        </w:rPr>
        <w:t>WYSIWYG-editor</w:t>
      </w:r>
      <w:r w:rsidRPr="006C0403">
        <w:rPr>
          <w:rFonts w:ascii="Trebuchet MS" w:hAnsi="Trebuchet MS"/>
        </w:rPr>
        <w:br/>
      </w:r>
    </w:p>
    <w:p w14:paraId="7E422A04" w14:textId="77777777" w:rsidR="00400FA1" w:rsidRPr="006C0403" w:rsidRDefault="00400FA1" w:rsidP="00400FA1">
      <w:pPr>
        <w:pStyle w:val="Lpdoel1"/>
        <w:ind w:left="721" w:hanging="437"/>
      </w:pPr>
      <w:r w:rsidRPr="006C0403">
        <w:t xml:space="preserve">definieert een website. </w:t>
      </w:r>
    </w:p>
    <w:p w14:paraId="4B52CC5F" w14:textId="77777777" w:rsidR="00400FA1" w:rsidRPr="006C0403" w:rsidRDefault="00400FA1" w:rsidP="00400FA1">
      <w:pPr>
        <w:pStyle w:val="Lpdoel1"/>
        <w:ind w:left="721" w:hanging="437"/>
      </w:pPr>
      <w:r w:rsidRPr="006C0403">
        <w:t xml:space="preserve">werkt met voorbeeldpagina’s (sjablonen/templates). </w:t>
      </w:r>
    </w:p>
    <w:p w14:paraId="42772829" w14:textId="77777777" w:rsidR="00400FA1" w:rsidRPr="006C0403" w:rsidRDefault="00400FA1" w:rsidP="00400FA1">
      <w:pPr>
        <w:pStyle w:val="Lpdoel1"/>
        <w:ind w:left="721" w:hanging="437"/>
      </w:pPr>
      <w:r w:rsidRPr="006C0403">
        <w:t xml:space="preserve">maakt een site op basis van een sjabloon. </w:t>
      </w:r>
    </w:p>
    <w:p w14:paraId="704C89F4" w14:textId="77777777" w:rsidR="00400FA1" w:rsidRPr="006C0403" w:rsidRDefault="00400FA1" w:rsidP="00400FA1">
      <w:pPr>
        <w:pStyle w:val="Lpdoel1"/>
        <w:ind w:left="721" w:hanging="437"/>
      </w:pPr>
      <w:r w:rsidRPr="006C0403">
        <w:t xml:space="preserve">verbindt de pagina’s van een site onderling met hyperlinks. </w:t>
      </w:r>
    </w:p>
    <w:p w14:paraId="43554668" w14:textId="77777777" w:rsidR="00400FA1" w:rsidRDefault="00400FA1" w:rsidP="00400FA1">
      <w:pPr>
        <w:pStyle w:val="Lpdoel1"/>
        <w:ind w:left="721" w:hanging="437"/>
      </w:pPr>
      <w:r w:rsidRPr="006C0403">
        <w:t>test een site in een browser.</w:t>
      </w:r>
      <w:r w:rsidRPr="006C0403">
        <w:br/>
      </w:r>
    </w:p>
    <w:p w14:paraId="77F8DBE7" w14:textId="6F50C8F8" w:rsidR="004B4A1E" w:rsidRPr="006C0403" w:rsidRDefault="00DC40D7" w:rsidP="00BC4B3F">
      <w:pPr>
        <w:pStyle w:val="Lpsubtitel"/>
        <w:tabs>
          <w:tab w:val="left" w:pos="851"/>
        </w:tabs>
        <w:rPr>
          <w:rFonts w:ascii="Trebuchet MS" w:hAnsi="Trebuchet MS"/>
          <w:b w:val="0"/>
          <w:i/>
          <w:sz w:val="24"/>
        </w:rPr>
      </w:pPr>
      <w:r w:rsidRPr="006C0403">
        <w:rPr>
          <w:rFonts w:ascii="Trebuchet MS" w:hAnsi="Trebuchet MS"/>
        </w:rPr>
        <w:t>HTML</w:t>
      </w:r>
      <w:r w:rsidR="00400FA1">
        <w:rPr>
          <w:rFonts w:ascii="Trebuchet MS" w:hAnsi="Trebuchet MS"/>
        </w:rPr>
        <w:t xml:space="preserve"> (U)</w:t>
      </w:r>
      <w:r w:rsidR="004B4A1E" w:rsidRPr="006C0403">
        <w:rPr>
          <w:rFonts w:ascii="Trebuchet MS" w:hAnsi="Trebuchet MS"/>
        </w:rPr>
        <w:br/>
      </w:r>
    </w:p>
    <w:p w14:paraId="211913A6" w14:textId="77777777" w:rsidR="00DC40D7" w:rsidRPr="006C0403" w:rsidRDefault="00DC40D7" w:rsidP="00400FA1">
      <w:pPr>
        <w:pStyle w:val="Lpdoel1"/>
        <w:ind w:left="721" w:hanging="437"/>
      </w:pPr>
      <w:r w:rsidRPr="00400FA1">
        <w:t>kent het doel van een browser en kan deze bedienen voor het raadplegen van offline documenten.</w:t>
      </w:r>
    </w:p>
    <w:p w14:paraId="5A137BFA" w14:textId="77777777" w:rsidR="00DC40D7" w:rsidRPr="006C0403" w:rsidRDefault="00DC40D7" w:rsidP="00400FA1">
      <w:pPr>
        <w:pStyle w:val="Lpdoel1"/>
        <w:ind w:left="721" w:hanging="437"/>
      </w:pPr>
      <w:r w:rsidRPr="00400FA1">
        <w:t>vertaalt een opgegeven content naar een hiërarchische, lineaire en/of gecombineerde documentstructuur vanuit een homepagina.</w:t>
      </w:r>
    </w:p>
    <w:p w14:paraId="38881A42" w14:textId="77777777" w:rsidR="00DC40D7" w:rsidRPr="006C0403" w:rsidRDefault="00DC40D7" w:rsidP="00400FA1">
      <w:pPr>
        <w:pStyle w:val="Lpdoel1"/>
        <w:ind w:left="721" w:hanging="437"/>
      </w:pPr>
      <w:r w:rsidRPr="00400FA1">
        <w:t>gebruikt de juiste extensie voor weergave in de browser.</w:t>
      </w:r>
    </w:p>
    <w:p w14:paraId="58643A28" w14:textId="77777777" w:rsidR="00DC40D7" w:rsidRPr="00400FA1" w:rsidRDefault="00DC40D7" w:rsidP="00400FA1">
      <w:pPr>
        <w:pStyle w:val="Lpdoel1"/>
        <w:ind w:left="721" w:hanging="437"/>
      </w:pPr>
      <w:r w:rsidRPr="00400FA1">
        <w:t>gebruikt de juiste documentopbouw bestaande uit: de html-, head- (title) en bodytag.</w:t>
      </w:r>
    </w:p>
    <w:p w14:paraId="1817E4C1" w14:textId="77777777" w:rsidR="00DC40D7" w:rsidRPr="006C0403" w:rsidRDefault="00DC40D7" w:rsidP="00400FA1">
      <w:pPr>
        <w:pStyle w:val="Lpdoel1"/>
        <w:ind w:left="721" w:hanging="437"/>
      </w:pPr>
      <w:r w:rsidRPr="006C0403">
        <w:t>wijst attributen van de basistags toe.</w:t>
      </w:r>
    </w:p>
    <w:p w14:paraId="67AF79E2" w14:textId="77777777" w:rsidR="00DC40D7" w:rsidRPr="006C0403" w:rsidRDefault="00DC40D7" w:rsidP="00400FA1">
      <w:pPr>
        <w:pStyle w:val="Lpdoel1"/>
        <w:ind w:left="721" w:hanging="437"/>
      </w:pPr>
      <w:r w:rsidRPr="006C0403">
        <w:t>situeert andere tags binnen dit geheel en licht het principe van nesting toe.</w:t>
      </w:r>
    </w:p>
    <w:p w14:paraId="51E3AEAA" w14:textId="77777777" w:rsidR="00DC40D7" w:rsidRPr="006C0403" w:rsidRDefault="00DC40D7" w:rsidP="00400FA1">
      <w:pPr>
        <w:pStyle w:val="Lpdoel1"/>
        <w:ind w:left="721" w:hanging="437"/>
      </w:pPr>
      <w:r w:rsidRPr="006C0403">
        <w:t>bewaart pagina’s binnen de root-structuur.</w:t>
      </w:r>
    </w:p>
    <w:p w14:paraId="26B08840" w14:textId="77777777" w:rsidR="00DC40D7" w:rsidRPr="00400FA1" w:rsidRDefault="00DC40D7" w:rsidP="00400FA1">
      <w:pPr>
        <w:pStyle w:val="Lpdoel1"/>
        <w:ind w:left="721" w:hanging="437"/>
      </w:pPr>
      <w:r w:rsidRPr="00400FA1">
        <w:t>deelt de pagina in en bepaalt op verkennende wijze een aantal opmaakparameters via codetaal met de teksteditor.</w:t>
      </w:r>
    </w:p>
    <w:p w14:paraId="5D67C695" w14:textId="77777777" w:rsidR="00DC40D7" w:rsidRPr="006C0403" w:rsidRDefault="00DC40D7" w:rsidP="00400FA1">
      <w:pPr>
        <w:pStyle w:val="Lpdoel1"/>
        <w:ind w:left="721" w:hanging="437"/>
      </w:pPr>
      <w:r w:rsidRPr="006C0403">
        <w:t>bepaalt de tekstgroepen en tags en attributen voor de tekstopmaak zoals:</w:t>
      </w:r>
      <w:r w:rsidRPr="006C0403">
        <w:br/>
        <w:t>- letttertype, lettergrootte, dikte en stand;</w:t>
      </w:r>
      <w:r w:rsidRPr="006C0403">
        <w:br/>
        <w:t>- uitlijning, regeleinde en alinea;</w:t>
      </w:r>
      <w:r w:rsidRPr="006C0403">
        <w:br/>
        <w:t>- tekstkleur, hexadecimale notatie en webveilige kleuren;</w:t>
      </w:r>
      <w:r w:rsidRPr="006C0403">
        <w:br/>
        <w:t>- speciale tekens.</w:t>
      </w:r>
    </w:p>
    <w:p w14:paraId="713A18F8" w14:textId="77777777" w:rsidR="00DC40D7" w:rsidRPr="006C0403" w:rsidRDefault="00DC40D7" w:rsidP="00400FA1">
      <w:pPr>
        <w:pStyle w:val="Lpdoel1"/>
        <w:ind w:left="721" w:hanging="437"/>
      </w:pPr>
      <w:r w:rsidRPr="006C0403">
        <w:t>maakt relatieve koppelingen binnen de rootstructuur zoals:</w:t>
      </w:r>
      <w:r w:rsidRPr="006C0403">
        <w:br/>
        <w:t>ankerkoppeling en koppelen pagina’s.</w:t>
      </w:r>
    </w:p>
    <w:p w14:paraId="5CDCCFF0" w14:textId="77777777" w:rsidR="00DC40D7" w:rsidRPr="006C0403" w:rsidRDefault="00DC40D7" w:rsidP="00400FA1">
      <w:pPr>
        <w:pStyle w:val="Lpdoel1"/>
        <w:ind w:left="721" w:hanging="437"/>
      </w:pPr>
      <w:r w:rsidRPr="006C0403">
        <w:t>maakt een lijst.</w:t>
      </w:r>
    </w:p>
    <w:p w14:paraId="1E220F1E" w14:textId="77777777" w:rsidR="00DC40D7" w:rsidRPr="006C0403" w:rsidRDefault="00DC40D7" w:rsidP="00400FA1">
      <w:pPr>
        <w:pStyle w:val="Lpdoel1"/>
        <w:ind w:left="721" w:hanging="437"/>
      </w:pPr>
      <w:r w:rsidRPr="006C0403">
        <w:t>plaatst een horizontale lijn.</w:t>
      </w:r>
    </w:p>
    <w:p w14:paraId="1BAABF14" w14:textId="77777777" w:rsidR="00DC40D7" w:rsidRPr="006C0403" w:rsidRDefault="00DC40D7" w:rsidP="00400FA1">
      <w:pPr>
        <w:pStyle w:val="Lpdoel1"/>
        <w:ind w:left="721" w:hanging="437"/>
      </w:pPr>
      <w:r w:rsidRPr="006C0403">
        <w:t>integreert beeldmateriaal in de pagina en past tags en attributen op afbeeldingen toe.</w:t>
      </w:r>
    </w:p>
    <w:p w14:paraId="00711931" w14:textId="77777777" w:rsidR="00DC40D7" w:rsidRPr="006C0403" w:rsidRDefault="00DC40D7" w:rsidP="00400FA1">
      <w:pPr>
        <w:pStyle w:val="Lpdoel1"/>
        <w:ind w:left="721" w:hanging="437"/>
      </w:pPr>
      <w:r w:rsidRPr="006C0403">
        <w:t>plaatst afbeeldingen in de rootstructuur en geeft de verwijzing weer.</w:t>
      </w:r>
    </w:p>
    <w:p w14:paraId="0DE025C0" w14:textId="77777777" w:rsidR="00DC40D7" w:rsidRPr="006C0403" w:rsidRDefault="00DC40D7" w:rsidP="00400FA1">
      <w:pPr>
        <w:pStyle w:val="Lpdoel1"/>
        <w:ind w:left="721" w:hanging="437"/>
      </w:pPr>
      <w:r w:rsidRPr="006C0403">
        <w:t xml:space="preserve">schaalt de afbeelding en bewaart die in het juiste formaat en met de gewenste </w:t>
      </w:r>
      <w:r w:rsidRPr="006C0403">
        <w:br/>
        <w:t>kwaliteit.</w:t>
      </w:r>
    </w:p>
    <w:p w14:paraId="6B14EC06" w14:textId="77777777" w:rsidR="00DC40D7" w:rsidRPr="006C0403" w:rsidRDefault="00DC40D7" w:rsidP="00400FA1">
      <w:pPr>
        <w:pStyle w:val="Lpdoel1"/>
        <w:ind w:left="721" w:hanging="437"/>
      </w:pPr>
      <w:r w:rsidRPr="006C0403">
        <w:t>past tags en attributen toe.</w:t>
      </w:r>
    </w:p>
    <w:p w14:paraId="1CAF8D24" w14:textId="77777777" w:rsidR="00DC40D7" w:rsidRPr="006C0403" w:rsidRDefault="00DC40D7" w:rsidP="00400FA1">
      <w:pPr>
        <w:pStyle w:val="Lpdoel1"/>
        <w:ind w:left="721" w:hanging="437"/>
      </w:pPr>
      <w:r w:rsidRPr="006C0403">
        <w:t>bereidt documenten voor die aan de pagina’s gelinkt worden door die te bewaren als pdf in lage resolutie via opgegeven instellingen en door die weer te geven in een nieuw venster.</w:t>
      </w:r>
    </w:p>
    <w:p w14:paraId="15C66FFA" w14:textId="77777777" w:rsidR="00DC40D7" w:rsidRPr="006C0403" w:rsidRDefault="00DC40D7" w:rsidP="00400FA1">
      <w:pPr>
        <w:pStyle w:val="Lpdoel1"/>
        <w:ind w:left="721" w:hanging="437"/>
      </w:pPr>
      <w:r w:rsidRPr="006C0403">
        <w:lastRenderedPageBreak/>
        <w:t>past volgende tags en attributen voor een tabel toe:</w:t>
      </w:r>
      <w:r w:rsidRPr="006C0403">
        <w:br/>
        <w:t>- tabelstructuur;</w:t>
      </w:r>
      <w:r w:rsidRPr="006C0403">
        <w:br/>
        <w:t>- rijen invoegen;</w:t>
      </w:r>
      <w:r w:rsidRPr="006C0403">
        <w:br/>
        <w:t>- cellen invoegen;</w:t>
      </w:r>
      <w:r w:rsidRPr="006C0403">
        <w:br/>
        <w:t>- gegevens in de cellen plaatsen;</w:t>
      </w:r>
      <w:r w:rsidRPr="006C0403">
        <w:br/>
        <w:t>- afmetingen bepalen.</w:t>
      </w:r>
    </w:p>
    <w:p w14:paraId="78C291C0" w14:textId="77777777" w:rsidR="00DC40D7" w:rsidRPr="006C0403" w:rsidRDefault="00DC40D7" w:rsidP="00400FA1">
      <w:pPr>
        <w:pStyle w:val="Lpdoel1"/>
        <w:ind w:left="721" w:hanging="437"/>
      </w:pPr>
      <w:r w:rsidRPr="006C0403">
        <w:t xml:space="preserve">geeft tekst </w:t>
      </w:r>
      <w:r w:rsidR="003E06E5">
        <w:t xml:space="preserve">voldoende </w:t>
      </w:r>
      <w:r w:rsidRPr="006C0403">
        <w:t>ruimte binnen de cellen door gebruik te maken van cellpadding en -spacing.</w:t>
      </w:r>
    </w:p>
    <w:p w14:paraId="5B5E5AF9" w14:textId="77777777" w:rsidR="00DC40D7" w:rsidRPr="006C0403" w:rsidRDefault="00DC40D7" w:rsidP="00400FA1">
      <w:pPr>
        <w:pStyle w:val="Lpdoel1"/>
        <w:ind w:left="721" w:hanging="437"/>
      </w:pPr>
      <w:r w:rsidRPr="006C0403">
        <w:t>bepaalt de tabelrand.</w:t>
      </w:r>
    </w:p>
    <w:p w14:paraId="4DD4F5C5" w14:textId="77777777" w:rsidR="00DC40D7" w:rsidRPr="006C0403" w:rsidRDefault="00DC40D7" w:rsidP="00400FA1">
      <w:pPr>
        <w:pStyle w:val="Lpdoel1"/>
        <w:ind w:left="721" w:hanging="437"/>
      </w:pPr>
      <w:r w:rsidRPr="006C0403">
        <w:t>controleert webpagina’s met een online validator.</w:t>
      </w:r>
    </w:p>
    <w:p w14:paraId="7DE5754F" w14:textId="77777777" w:rsidR="00DC40D7" w:rsidRPr="006C0403" w:rsidRDefault="00DC40D7" w:rsidP="00400FA1">
      <w:pPr>
        <w:pStyle w:val="Lpdoel1"/>
        <w:ind w:left="721" w:hanging="437"/>
      </w:pPr>
      <w:r w:rsidRPr="006C0403">
        <w:t>publiceert pagina’s  door middel van uploaden naar een webserver.</w:t>
      </w:r>
    </w:p>
    <w:p w14:paraId="66D2435E" w14:textId="1C4786FD" w:rsidR="00DC40D7" w:rsidRPr="006C0403" w:rsidRDefault="00DC40D7" w:rsidP="00400FA1">
      <w:pPr>
        <w:pStyle w:val="Lpsubtitel"/>
        <w:tabs>
          <w:tab w:val="left" w:pos="851"/>
        </w:tabs>
        <w:rPr>
          <w:rFonts w:ascii="Trebuchet MS" w:hAnsi="Trebuchet MS"/>
        </w:rPr>
      </w:pPr>
      <w:r w:rsidRPr="006C0403">
        <w:rPr>
          <w:rFonts w:ascii="Trebuchet MS" w:hAnsi="Trebuchet MS"/>
        </w:rPr>
        <w:t>CSS</w:t>
      </w:r>
      <w:r w:rsidR="00400FA1">
        <w:rPr>
          <w:rFonts w:ascii="Trebuchet MS" w:hAnsi="Trebuchet MS"/>
        </w:rPr>
        <w:t xml:space="preserve"> (U)</w:t>
      </w:r>
    </w:p>
    <w:p w14:paraId="6CDFA612" w14:textId="77777777" w:rsidR="00DC40D7" w:rsidRPr="006C0403" w:rsidRDefault="00DC40D7" w:rsidP="00400FA1">
      <w:pPr>
        <w:pStyle w:val="Lpdoel1"/>
        <w:ind w:left="721" w:hanging="437"/>
      </w:pPr>
      <w:r w:rsidRPr="006C0403">
        <w:t>maakt een extern css-bestand en linkt die aan de html-pagina.</w:t>
      </w:r>
    </w:p>
    <w:p w14:paraId="5AF2FD71" w14:textId="77777777" w:rsidR="00DC40D7" w:rsidRPr="006C0403" w:rsidRDefault="00DC40D7" w:rsidP="00400FA1">
      <w:pPr>
        <w:pStyle w:val="Lpdoel1"/>
        <w:ind w:left="721" w:hanging="437"/>
      </w:pPr>
      <w:r w:rsidRPr="006C0403">
        <w:t>brengt typografische wijzigingen aan met css.</w:t>
      </w:r>
    </w:p>
    <w:p w14:paraId="36F1D076" w14:textId="77777777" w:rsidR="00DC40D7" w:rsidRPr="006C0403" w:rsidRDefault="00DC40D7" w:rsidP="00400FA1">
      <w:pPr>
        <w:pStyle w:val="Lpdoel1"/>
        <w:ind w:left="721" w:hanging="437"/>
      </w:pPr>
      <w:r w:rsidRPr="006C0403">
        <w:t xml:space="preserve">voegt commentaar toe in </w:t>
      </w:r>
      <w:r w:rsidR="00315D36" w:rsidRPr="006C0403">
        <w:t>css.</w:t>
      </w:r>
    </w:p>
    <w:p w14:paraId="75D714BB" w14:textId="77777777" w:rsidR="00DC40D7" w:rsidRPr="006C0403" w:rsidRDefault="00DC40D7" w:rsidP="00400FA1">
      <w:pPr>
        <w:pStyle w:val="Lpdoel1"/>
        <w:ind w:left="721" w:hanging="437"/>
      </w:pPr>
      <w:r w:rsidRPr="006C0403">
        <w:t>past waarden en eenheden voor teksten toe.</w:t>
      </w:r>
    </w:p>
    <w:p w14:paraId="57435047" w14:textId="77777777" w:rsidR="00DC40D7" w:rsidRPr="006C0403" w:rsidRDefault="00DC40D7" w:rsidP="00400FA1">
      <w:pPr>
        <w:pStyle w:val="Lpdoel1"/>
        <w:ind w:left="721" w:hanging="437"/>
      </w:pPr>
      <w:r w:rsidRPr="006C0403">
        <w:t xml:space="preserve">maakt teksten verder op met css. </w:t>
      </w:r>
    </w:p>
    <w:p w14:paraId="4C6BA7DB" w14:textId="77777777" w:rsidR="00DC40D7" w:rsidRPr="006C0403" w:rsidRDefault="00DC40D7" w:rsidP="00400FA1">
      <w:pPr>
        <w:pStyle w:val="Lpdoel1"/>
        <w:ind w:left="721" w:hanging="437"/>
      </w:pPr>
      <w:r w:rsidRPr="006C0403">
        <w:t>experimenteert met color en background.</w:t>
      </w:r>
    </w:p>
    <w:p w14:paraId="59136442" w14:textId="5BC32CC6" w:rsidR="00DC40D7" w:rsidRPr="006C0403" w:rsidRDefault="00DC40D7" w:rsidP="00400FA1">
      <w:pPr>
        <w:pStyle w:val="Lpdoel1"/>
        <w:ind w:left="721" w:hanging="437"/>
      </w:pPr>
      <w:r w:rsidRPr="006C0403">
        <w:t>plaatst afbeelding in &lt;HEAD&gt; en &lt;BODY&gt;</w:t>
      </w:r>
      <w:r w:rsidR="00534E44">
        <w:t>.</w:t>
      </w:r>
    </w:p>
    <w:p w14:paraId="57FA20CD" w14:textId="77777777" w:rsidR="00DC40D7" w:rsidRPr="006C0403" w:rsidRDefault="00DC40D7" w:rsidP="00400FA1">
      <w:pPr>
        <w:pStyle w:val="Lpdoel1"/>
        <w:ind w:left="721" w:hanging="437"/>
      </w:pPr>
      <w:r w:rsidRPr="006C0403">
        <w:t xml:space="preserve">werkt met de </w:t>
      </w:r>
      <w:r w:rsidR="00315D36" w:rsidRPr="006C0403">
        <w:t>css</w:t>
      </w:r>
      <w:r w:rsidRPr="006C0403">
        <w:t>-validator.</w:t>
      </w:r>
    </w:p>
    <w:p w14:paraId="31C936BC" w14:textId="77777777" w:rsidR="00DC40D7" w:rsidRPr="006C0403" w:rsidRDefault="00DC40D7" w:rsidP="00400FA1">
      <w:pPr>
        <w:pStyle w:val="Lpdoel1"/>
        <w:ind w:left="721" w:hanging="437"/>
      </w:pPr>
      <w:r w:rsidRPr="006C0403">
        <w:t xml:space="preserve">past border, margin en padding toe en kan die aanduiden. </w:t>
      </w:r>
    </w:p>
    <w:p w14:paraId="0F45911B" w14:textId="77777777" w:rsidR="00DC40D7" w:rsidRPr="006C0403" w:rsidRDefault="00DC40D7" w:rsidP="00400FA1">
      <w:pPr>
        <w:pStyle w:val="Lpdoel1"/>
        <w:ind w:left="721" w:hanging="437"/>
      </w:pPr>
      <w:r w:rsidRPr="006C0403">
        <w:t xml:space="preserve">werkt met class en id. </w:t>
      </w:r>
    </w:p>
    <w:p w14:paraId="7ADC853B" w14:textId="77777777" w:rsidR="00DC40D7" w:rsidRPr="006C0403" w:rsidRDefault="00DC40D7" w:rsidP="00400FA1">
      <w:pPr>
        <w:pStyle w:val="Lpdoel1"/>
        <w:ind w:left="721" w:hanging="437"/>
      </w:pPr>
      <w:r w:rsidRPr="006C0403">
        <w:t xml:space="preserve">geeft dynamische hyperlinks vorm met pseudo-classes. </w:t>
      </w:r>
    </w:p>
    <w:p w14:paraId="78F0331F" w14:textId="77777777" w:rsidR="00DC40D7" w:rsidRPr="006C0403" w:rsidRDefault="00DC40D7" w:rsidP="00400FA1">
      <w:pPr>
        <w:pStyle w:val="Lpdoel1"/>
        <w:ind w:left="721" w:hanging="437"/>
      </w:pPr>
      <w:r w:rsidRPr="006C0403">
        <w:t>gebruikt div’s met float en clear.</w:t>
      </w:r>
    </w:p>
    <w:p w14:paraId="31E634DB" w14:textId="77777777" w:rsidR="00DC40D7" w:rsidRPr="006C0403" w:rsidRDefault="00DC40D7" w:rsidP="00400FA1">
      <w:pPr>
        <w:pStyle w:val="Lpdoel1"/>
        <w:ind w:left="721" w:hanging="437"/>
      </w:pPr>
      <w:r w:rsidRPr="006C0403">
        <w:t>positioneert met div’s (lay-out met kolommen, header, footer).</w:t>
      </w:r>
    </w:p>
    <w:p w14:paraId="6786947E" w14:textId="7F124769" w:rsidR="00DC40D7" w:rsidRPr="006C0403" w:rsidRDefault="00DC40D7" w:rsidP="00400FA1">
      <w:pPr>
        <w:pStyle w:val="Lpdoel1"/>
        <w:ind w:left="721" w:hanging="437"/>
      </w:pPr>
      <w:r w:rsidRPr="006C0403">
        <w:t>geeft een webpagina typografisch vorm door gebruik te maken van webfonts (Google fonts).</w:t>
      </w:r>
      <w:r w:rsidR="00400FA1">
        <w:br/>
      </w:r>
    </w:p>
    <w:p w14:paraId="63E69179" w14:textId="77777777" w:rsidR="007F1006" w:rsidRPr="006C0403" w:rsidRDefault="007F1006" w:rsidP="007F1006">
      <w:pPr>
        <w:pStyle w:val="VVKSOTekst"/>
        <w:jc w:val="left"/>
        <w:rPr>
          <w:rFonts w:ascii="Trebuchet MS" w:hAnsi="Trebuchet MS"/>
          <w:b/>
          <w:bCs/>
        </w:rPr>
      </w:pPr>
      <w:r w:rsidRPr="006C0403">
        <w:rPr>
          <w:rFonts w:ascii="Trebuchet MS" w:hAnsi="Trebuchet MS"/>
          <w:b/>
          <w:bCs/>
        </w:rPr>
        <w:t>DIDACTISCHE WENKEN</w:t>
      </w:r>
    </w:p>
    <w:p w14:paraId="1F67BCBB" w14:textId="10D6CFCA" w:rsidR="007F1006" w:rsidRPr="003E06E5" w:rsidRDefault="007F1006" w:rsidP="007F1006">
      <w:pPr>
        <w:pStyle w:val="LPwenk1"/>
      </w:pPr>
      <w:r w:rsidRPr="003E06E5">
        <w:t xml:space="preserve">Laat de leerlingen </w:t>
      </w:r>
      <w:r>
        <w:t xml:space="preserve">bij het opmaken van het css-bestand ook de link leggen naar sjabloondocumenten die werden opgemaakt in het opmaakprogramma </w:t>
      </w:r>
      <w:r w:rsidRPr="3C941856">
        <w:t>(zie doelstelling 37)</w:t>
      </w:r>
      <w:r>
        <w:t xml:space="preserve">  zodat de link gelegd wordt tussen grafische producten en websites.</w:t>
      </w:r>
    </w:p>
    <w:p w14:paraId="768B952B" w14:textId="77777777" w:rsidR="007F1006" w:rsidRPr="006C0403" w:rsidRDefault="007F1006" w:rsidP="007F1006">
      <w:pPr>
        <w:pStyle w:val="Lpdoel1"/>
        <w:numPr>
          <w:ilvl w:val="0"/>
          <w:numId w:val="0"/>
        </w:numPr>
        <w:ind w:left="721"/>
      </w:pPr>
    </w:p>
    <w:p w14:paraId="5764598B" w14:textId="77777777" w:rsidR="00DA3AAF" w:rsidRPr="006C0403" w:rsidRDefault="00DA3AAF" w:rsidP="00BC4B3F">
      <w:pPr>
        <w:pStyle w:val="LPKop1"/>
        <w:tabs>
          <w:tab w:val="left" w:pos="851"/>
        </w:tabs>
      </w:pPr>
      <w:bookmarkStart w:id="14" w:name="_Toc439613912"/>
      <w:r w:rsidRPr="006C0403">
        <w:lastRenderedPageBreak/>
        <w:t>Minimale materiële vereisten</w:t>
      </w:r>
      <w:bookmarkEnd w:id="14"/>
    </w:p>
    <w:p w14:paraId="3FCC0DD3" w14:textId="77777777" w:rsidR="00F73CA7" w:rsidRPr="006C0403" w:rsidRDefault="00F73CA7" w:rsidP="00BC4B3F">
      <w:pPr>
        <w:pStyle w:val="LPKop2"/>
        <w:tabs>
          <w:tab w:val="left" w:pos="851"/>
        </w:tabs>
      </w:pPr>
      <w:bookmarkStart w:id="15" w:name="_Toc439613913"/>
      <w:r w:rsidRPr="006C0403">
        <w:t>Algemeen</w:t>
      </w:r>
      <w:bookmarkEnd w:id="15"/>
    </w:p>
    <w:p w14:paraId="123B39D0" w14:textId="77777777" w:rsidR="00F73CA7" w:rsidRPr="006C0403" w:rsidRDefault="00F73CA7" w:rsidP="00BC4B3F">
      <w:pPr>
        <w:pStyle w:val="LPTekst"/>
        <w:tabs>
          <w:tab w:val="left" w:pos="851"/>
        </w:tabs>
        <w:jc w:val="left"/>
      </w:pPr>
      <w:r w:rsidRPr="006C0403">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w:t>
      </w:r>
    </w:p>
    <w:p w14:paraId="05259218" w14:textId="77777777" w:rsidR="00F73CA7" w:rsidRPr="006C0403" w:rsidRDefault="00F73CA7" w:rsidP="00BC4B3F">
      <w:pPr>
        <w:pStyle w:val="LPTekst"/>
        <w:tabs>
          <w:tab w:val="left" w:pos="851"/>
        </w:tabs>
        <w:jc w:val="left"/>
      </w:pPr>
      <w:r w:rsidRPr="006C0403">
        <w:t xml:space="preserve">Dit alles is daarnaast aangepast aan de visie op leren die de school hanteert. </w:t>
      </w:r>
    </w:p>
    <w:p w14:paraId="0D6258AC" w14:textId="77777777" w:rsidR="00F73CA7" w:rsidRPr="006C0403" w:rsidRDefault="00F73CA7" w:rsidP="00BC4B3F">
      <w:pPr>
        <w:pStyle w:val="LPKop2"/>
        <w:tabs>
          <w:tab w:val="left" w:pos="851"/>
        </w:tabs>
      </w:pPr>
      <w:bookmarkStart w:id="16" w:name="_Toc439613914"/>
      <w:r w:rsidRPr="006C0403">
        <w:t>Infrastructuur</w:t>
      </w:r>
      <w:bookmarkEnd w:id="16"/>
    </w:p>
    <w:p w14:paraId="10F06992" w14:textId="77777777" w:rsidR="00910F1E" w:rsidRPr="006C0403" w:rsidRDefault="00910F1E" w:rsidP="00520C60">
      <w:pPr>
        <w:pStyle w:val="LPTekst"/>
        <w:numPr>
          <w:ilvl w:val="0"/>
          <w:numId w:val="7"/>
        </w:numPr>
        <w:tabs>
          <w:tab w:val="left" w:pos="851"/>
        </w:tabs>
        <w:jc w:val="left"/>
      </w:pPr>
      <w:r w:rsidRPr="006C0403">
        <w:t>een ruim lokaal met de nodige nutsvoorzieningen dat dienst doet als praktijkruimte voor het voorbereiden van grafische publicaties;</w:t>
      </w:r>
    </w:p>
    <w:p w14:paraId="720ECA85" w14:textId="1B27B13C" w:rsidR="00910F1E" w:rsidRPr="006C0403" w:rsidRDefault="00910F1E" w:rsidP="00520C60">
      <w:pPr>
        <w:pStyle w:val="LPTekst"/>
        <w:numPr>
          <w:ilvl w:val="0"/>
          <w:numId w:val="7"/>
        </w:numPr>
        <w:tabs>
          <w:tab w:val="left" w:pos="851"/>
        </w:tabs>
        <w:jc w:val="left"/>
      </w:pPr>
      <w:r w:rsidRPr="006C0403">
        <w:t>een bergruimte met de nodige nutsvoorzieningen om materiaal/grondstof te stapelen, leermiddelen, materiaal, didactisch materiaal en onderhoudsmateriaal op te bergen …</w:t>
      </w:r>
    </w:p>
    <w:p w14:paraId="3C7C5145" w14:textId="77777777" w:rsidR="00910F1E" w:rsidRPr="006C0403" w:rsidRDefault="00910F1E" w:rsidP="00520C60">
      <w:pPr>
        <w:pStyle w:val="LPTekst"/>
        <w:numPr>
          <w:ilvl w:val="0"/>
          <w:numId w:val="7"/>
        </w:numPr>
        <w:tabs>
          <w:tab w:val="left" w:pos="851"/>
        </w:tabs>
        <w:jc w:val="left"/>
      </w:pPr>
      <w:r w:rsidRPr="006C0403">
        <w:t>zone om het afval te sorteren en te stockeren.</w:t>
      </w:r>
    </w:p>
    <w:p w14:paraId="08468EC6" w14:textId="77777777" w:rsidR="00F73CA7" w:rsidRPr="006C0403" w:rsidRDefault="00F73CA7" w:rsidP="00BC4B3F">
      <w:pPr>
        <w:pStyle w:val="LPKop2"/>
        <w:tabs>
          <w:tab w:val="left" w:pos="851"/>
        </w:tabs>
      </w:pPr>
      <w:bookmarkStart w:id="17" w:name="_Toc439613915"/>
      <w:r w:rsidRPr="006C0403">
        <w:t>Materiële en didactische uitrusting</w:t>
      </w:r>
      <w:bookmarkEnd w:id="17"/>
    </w:p>
    <w:p w14:paraId="15DFF914" w14:textId="77777777" w:rsidR="00910F1E" w:rsidRPr="006C0403" w:rsidRDefault="00910F1E" w:rsidP="003E06E5">
      <w:pPr>
        <w:pStyle w:val="LPTekst"/>
        <w:numPr>
          <w:ilvl w:val="0"/>
          <w:numId w:val="7"/>
        </w:numPr>
        <w:tabs>
          <w:tab w:val="left" w:pos="851"/>
        </w:tabs>
        <w:jc w:val="left"/>
      </w:pPr>
      <w:r w:rsidRPr="006C0403">
        <w:t>in functie van het realiseren van de doelen is het van belang dat onderstaand materieel beschikbaar is in het lokaal dat dienst doet als praktijkruimte voor het voorbereiden van grafische publicaties:</w:t>
      </w:r>
    </w:p>
    <w:p w14:paraId="4C63421E" w14:textId="77777777" w:rsidR="00910F1E" w:rsidRPr="006C0403" w:rsidRDefault="00910F1E" w:rsidP="00520C60">
      <w:pPr>
        <w:pStyle w:val="LPTekst"/>
        <w:numPr>
          <w:ilvl w:val="1"/>
          <w:numId w:val="13"/>
        </w:numPr>
        <w:tabs>
          <w:tab w:val="left" w:pos="851"/>
        </w:tabs>
        <w:spacing w:line="240" w:lineRule="auto"/>
        <w:jc w:val="left"/>
      </w:pPr>
      <w:r w:rsidRPr="006C0403">
        <w:t>lichttafel;</w:t>
      </w:r>
    </w:p>
    <w:p w14:paraId="16EC482D" w14:textId="77777777" w:rsidR="00910F1E" w:rsidRPr="006C0403" w:rsidRDefault="00910F1E" w:rsidP="00520C60">
      <w:pPr>
        <w:pStyle w:val="LPTekst"/>
        <w:numPr>
          <w:ilvl w:val="1"/>
          <w:numId w:val="13"/>
        </w:numPr>
        <w:tabs>
          <w:tab w:val="left" w:pos="851"/>
        </w:tabs>
        <w:spacing w:line="240" w:lineRule="auto"/>
        <w:jc w:val="left"/>
      </w:pPr>
      <w:r w:rsidRPr="006C0403">
        <w:t>snijplank, metalen snijlat en –mes;</w:t>
      </w:r>
    </w:p>
    <w:p w14:paraId="0199A092" w14:textId="77777777" w:rsidR="00910F1E" w:rsidRPr="006C0403" w:rsidRDefault="00910F1E" w:rsidP="00520C60">
      <w:pPr>
        <w:pStyle w:val="LPTekst"/>
        <w:numPr>
          <w:ilvl w:val="1"/>
          <w:numId w:val="13"/>
        </w:numPr>
        <w:tabs>
          <w:tab w:val="left" w:pos="851"/>
        </w:tabs>
        <w:spacing w:line="240" w:lineRule="auto"/>
        <w:jc w:val="left"/>
      </w:pPr>
      <w:r w:rsidRPr="006C0403">
        <w:t>1 computer per leerling;</w:t>
      </w:r>
    </w:p>
    <w:p w14:paraId="7DB1B9AE" w14:textId="77777777" w:rsidR="00910F1E" w:rsidRPr="006C0403" w:rsidRDefault="00910F1E" w:rsidP="00520C60">
      <w:pPr>
        <w:pStyle w:val="LPTekst"/>
        <w:numPr>
          <w:ilvl w:val="1"/>
          <w:numId w:val="13"/>
        </w:numPr>
        <w:tabs>
          <w:tab w:val="left" w:pos="851"/>
        </w:tabs>
        <w:spacing w:line="240" w:lineRule="auto"/>
        <w:jc w:val="left"/>
      </w:pPr>
      <w:r w:rsidRPr="006C0403">
        <w:t>materiaal om aansluiting te krijgen op het internet</w:t>
      </w:r>
      <w:r w:rsidRPr="006C0403" w:rsidDel="00AB2B81">
        <w:t xml:space="preserve"> </w:t>
      </w:r>
      <w:r w:rsidRPr="006C0403">
        <w:t>(browser);</w:t>
      </w:r>
    </w:p>
    <w:p w14:paraId="262D54B4" w14:textId="77777777" w:rsidR="00910F1E" w:rsidRPr="006C0403" w:rsidRDefault="00910F1E" w:rsidP="00520C60">
      <w:pPr>
        <w:pStyle w:val="LPTekst"/>
        <w:numPr>
          <w:ilvl w:val="1"/>
          <w:numId w:val="13"/>
        </w:numPr>
        <w:tabs>
          <w:tab w:val="left" w:pos="851"/>
        </w:tabs>
        <w:spacing w:line="240" w:lineRule="auto"/>
        <w:jc w:val="left"/>
      </w:pPr>
      <w:r w:rsidRPr="006C0403">
        <w:t>projectiemateriaal;</w:t>
      </w:r>
    </w:p>
    <w:p w14:paraId="34175296" w14:textId="77777777" w:rsidR="00910F1E" w:rsidRPr="006C0403" w:rsidRDefault="00910F1E" w:rsidP="00520C60">
      <w:pPr>
        <w:pStyle w:val="LPTekst"/>
        <w:numPr>
          <w:ilvl w:val="1"/>
          <w:numId w:val="13"/>
        </w:numPr>
        <w:tabs>
          <w:tab w:val="left" w:pos="851"/>
        </w:tabs>
        <w:spacing w:line="240" w:lineRule="auto"/>
        <w:jc w:val="left"/>
      </w:pPr>
      <w:r w:rsidRPr="006C0403">
        <w:t>software:</w:t>
      </w:r>
    </w:p>
    <w:p w14:paraId="7DC80C1F" w14:textId="77777777" w:rsidR="00910F1E" w:rsidRPr="006C0403" w:rsidRDefault="00910F1E" w:rsidP="00520C60">
      <w:pPr>
        <w:pStyle w:val="LPTekst"/>
        <w:numPr>
          <w:ilvl w:val="2"/>
          <w:numId w:val="5"/>
        </w:numPr>
        <w:tabs>
          <w:tab w:val="left" w:pos="851"/>
        </w:tabs>
        <w:spacing w:line="240" w:lineRule="auto"/>
        <w:jc w:val="left"/>
      </w:pPr>
      <w:r w:rsidRPr="006C0403">
        <w:t>paginaopmaakprogramma,</w:t>
      </w:r>
    </w:p>
    <w:p w14:paraId="7E85F3F9" w14:textId="77777777" w:rsidR="00910F1E" w:rsidRPr="006C0403" w:rsidRDefault="00910F1E" w:rsidP="00520C60">
      <w:pPr>
        <w:pStyle w:val="LPTekst"/>
        <w:numPr>
          <w:ilvl w:val="2"/>
          <w:numId w:val="5"/>
        </w:numPr>
        <w:tabs>
          <w:tab w:val="left" w:pos="851"/>
        </w:tabs>
        <w:spacing w:line="240" w:lineRule="auto"/>
        <w:jc w:val="left"/>
      </w:pPr>
      <w:r w:rsidRPr="006C0403">
        <w:t>beeldbewerkingsprogramma,</w:t>
      </w:r>
    </w:p>
    <w:p w14:paraId="73ED9B41" w14:textId="77777777" w:rsidR="00910F1E" w:rsidRPr="006C0403" w:rsidRDefault="00910F1E" w:rsidP="00520C60">
      <w:pPr>
        <w:pStyle w:val="LPTekst"/>
        <w:numPr>
          <w:ilvl w:val="2"/>
          <w:numId w:val="5"/>
        </w:numPr>
        <w:tabs>
          <w:tab w:val="left" w:pos="851"/>
        </w:tabs>
        <w:spacing w:line="240" w:lineRule="auto"/>
        <w:jc w:val="left"/>
      </w:pPr>
      <w:r w:rsidRPr="006C0403">
        <w:t>vectorieel tekenprogramma,</w:t>
      </w:r>
    </w:p>
    <w:p w14:paraId="7D69F9EE" w14:textId="77777777" w:rsidR="00910F1E" w:rsidRPr="006C0403" w:rsidRDefault="00910F1E" w:rsidP="00520C60">
      <w:pPr>
        <w:pStyle w:val="LPTekst"/>
        <w:numPr>
          <w:ilvl w:val="2"/>
          <w:numId w:val="5"/>
        </w:numPr>
        <w:tabs>
          <w:tab w:val="left" w:pos="851"/>
        </w:tabs>
        <w:spacing w:line="240" w:lineRule="auto"/>
        <w:jc w:val="left"/>
      </w:pPr>
      <w:r w:rsidRPr="006C0403">
        <w:t>colormanagement,</w:t>
      </w:r>
    </w:p>
    <w:p w14:paraId="65A62043" w14:textId="77777777" w:rsidR="00910F1E" w:rsidRPr="006C0403" w:rsidRDefault="00910F1E" w:rsidP="00520C60">
      <w:pPr>
        <w:pStyle w:val="LPTekst"/>
        <w:numPr>
          <w:ilvl w:val="2"/>
          <w:numId w:val="5"/>
        </w:numPr>
        <w:tabs>
          <w:tab w:val="left" w:pos="851"/>
        </w:tabs>
        <w:spacing w:line="240" w:lineRule="auto"/>
        <w:jc w:val="left"/>
      </w:pPr>
      <w:r w:rsidRPr="006C0403">
        <w:lastRenderedPageBreak/>
        <w:t>pdf-software,</w:t>
      </w:r>
    </w:p>
    <w:p w14:paraId="31308D79" w14:textId="77777777" w:rsidR="00910F1E" w:rsidRPr="006C0403" w:rsidRDefault="00910F1E" w:rsidP="00520C60">
      <w:pPr>
        <w:pStyle w:val="LPTekst"/>
        <w:numPr>
          <w:ilvl w:val="2"/>
          <w:numId w:val="5"/>
        </w:numPr>
        <w:tabs>
          <w:tab w:val="left" w:pos="851"/>
        </w:tabs>
        <w:spacing w:line="240" w:lineRule="auto"/>
        <w:jc w:val="left"/>
      </w:pPr>
      <w:r w:rsidRPr="006C0403">
        <w:t>impositieprogramma,</w:t>
      </w:r>
    </w:p>
    <w:p w14:paraId="2EB01A59" w14:textId="77777777" w:rsidR="00910F1E" w:rsidRPr="00D43A4C" w:rsidRDefault="00D464DE" w:rsidP="00520C60">
      <w:pPr>
        <w:pStyle w:val="LPTekst"/>
        <w:numPr>
          <w:ilvl w:val="2"/>
          <w:numId w:val="5"/>
        </w:numPr>
        <w:tabs>
          <w:tab w:val="left" w:pos="851"/>
        </w:tabs>
        <w:spacing w:line="240" w:lineRule="auto"/>
        <w:jc w:val="left"/>
        <w:rPr>
          <w:lang w:val="en-US"/>
        </w:rPr>
      </w:pPr>
      <w:r w:rsidRPr="00D43A4C">
        <w:rPr>
          <w:lang w:val="en-US"/>
        </w:rPr>
        <w:t>digital publishing-software (</w:t>
      </w:r>
      <w:r w:rsidR="00910F1E" w:rsidRPr="00D43A4C">
        <w:rPr>
          <w:lang w:val="en-US"/>
        </w:rPr>
        <w:t>DPS</w:t>
      </w:r>
      <w:r w:rsidRPr="00D43A4C">
        <w:rPr>
          <w:lang w:val="en-US"/>
        </w:rPr>
        <w:t xml:space="preserve">), </w:t>
      </w:r>
      <w:r w:rsidR="006C0403" w:rsidRPr="00D43A4C">
        <w:rPr>
          <w:b/>
          <w:lang w:val="en-US"/>
        </w:rPr>
        <w:t>(U)</w:t>
      </w:r>
    </w:p>
    <w:p w14:paraId="34EF956F" w14:textId="77777777" w:rsidR="00910F1E" w:rsidRPr="006C0403" w:rsidRDefault="00D464DE" w:rsidP="00520C60">
      <w:pPr>
        <w:pStyle w:val="LPTekst"/>
        <w:numPr>
          <w:ilvl w:val="2"/>
          <w:numId w:val="5"/>
        </w:numPr>
        <w:tabs>
          <w:tab w:val="left" w:pos="851"/>
        </w:tabs>
        <w:spacing w:line="240" w:lineRule="auto"/>
        <w:jc w:val="left"/>
      </w:pPr>
      <w:r w:rsidRPr="006C0403">
        <w:t>d</w:t>
      </w:r>
      <w:r w:rsidR="00910F1E" w:rsidRPr="006C0403">
        <w:t>igitale workflow</w:t>
      </w:r>
      <w:r w:rsidRPr="006C0403">
        <w:t xml:space="preserve">; </w:t>
      </w:r>
      <w:r w:rsidR="006C0403" w:rsidRPr="006C0403">
        <w:rPr>
          <w:b/>
        </w:rPr>
        <w:t>(U)</w:t>
      </w:r>
    </w:p>
    <w:p w14:paraId="664499A4" w14:textId="77777777" w:rsidR="00910F1E" w:rsidRPr="006C0403" w:rsidRDefault="00910F1E" w:rsidP="00520C60">
      <w:pPr>
        <w:pStyle w:val="LPTekst"/>
        <w:numPr>
          <w:ilvl w:val="1"/>
          <w:numId w:val="5"/>
        </w:numPr>
        <w:tabs>
          <w:tab w:val="left" w:pos="851"/>
        </w:tabs>
        <w:spacing w:line="240" w:lineRule="auto"/>
        <w:jc w:val="left"/>
      </w:pPr>
      <w:r w:rsidRPr="006C0403">
        <w:t>pantone kleurenwaaier;</w:t>
      </w:r>
    </w:p>
    <w:p w14:paraId="70C70C01" w14:textId="77777777" w:rsidR="00910F1E" w:rsidRPr="006C0403" w:rsidRDefault="00910F1E" w:rsidP="00520C60">
      <w:pPr>
        <w:pStyle w:val="LPTekst"/>
        <w:numPr>
          <w:ilvl w:val="1"/>
          <w:numId w:val="5"/>
        </w:numPr>
        <w:tabs>
          <w:tab w:val="left" w:pos="851"/>
        </w:tabs>
        <w:spacing w:line="240" w:lineRule="auto"/>
        <w:jc w:val="left"/>
      </w:pPr>
      <w:r w:rsidRPr="006C0403">
        <w:t>materiaal om impositieproef te maken;</w:t>
      </w:r>
    </w:p>
    <w:p w14:paraId="1F2483FE" w14:textId="77777777" w:rsidR="00910F1E" w:rsidRPr="006C0403" w:rsidRDefault="00910F1E" w:rsidP="00520C60">
      <w:pPr>
        <w:pStyle w:val="LPTekst"/>
        <w:numPr>
          <w:ilvl w:val="1"/>
          <w:numId w:val="5"/>
        </w:numPr>
        <w:tabs>
          <w:tab w:val="left" w:pos="851"/>
        </w:tabs>
        <w:spacing w:line="240" w:lineRule="auto"/>
        <w:jc w:val="left"/>
      </w:pPr>
      <w:r w:rsidRPr="006C0403">
        <w:t>registersysteem;</w:t>
      </w:r>
    </w:p>
    <w:p w14:paraId="56E8640A" w14:textId="77777777" w:rsidR="00910F1E" w:rsidRPr="006C0403" w:rsidRDefault="00910F1E" w:rsidP="00520C60">
      <w:pPr>
        <w:pStyle w:val="LPTekst"/>
        <w:numPr>
          <w:ilvl w:val="1"/>
          <w:numId w:val="5"/>
        </w:numPr>
        <w:tabs>
          <w:tab w:val="left" w:pos="851"/>
        </w:tabs>
        <w:spacing w:line="240" w:lineRule="auto"/>
        <w:jc w:val="left"/>
      </w:pPr>
      <w:r w:rsidRPr="006C0403">
        <w:t>offsetplaten;</w:t>
      </w:r>
    </w:p>
    <w:p w14:paraId="2C52B963" w14:textId="77777777" w:rsidR="00910F1E" w:rsidRPr="006C0403" w:rsidRDefault="00910F1E" w:rsidP="00520C60">
      <w:pPr>
        <w:pStyle w:val="LPTekst"/>
        <w:numPr>
          <w:ilvl w:val="1"/>
          <w:numId w:val="5"/>
        </w:numPr>
        <w:tabs>
          <w:tab w:val="left" w:pos="851"/>
        </w:tabs>
        <w:spacing w:line="240" w:lineRule="auto"/>
        <w:jc w:val="left"/>
      </w:pPr>
      <w:r w:rsidRPr="006C0403">
        <w:t xml:space="preserve">grootformaatprinter. </w:t>
      </w:r>
      <w:r w:rsidR="006C0403" w:rsidRPr="006C0403">
        <w:rPr>
          <w:b/>
        </w:rPr>
        <w:t>(U)</w:t>
      </w:r>
    </w:p>
    <w:p w14:paraId="7C9ED810" w14:textId="77777777" w:rsidR="00910F1E" w:rsidRPr="006C0403" w:rsidRDefault="00910F1E" w:rsidP="003E06E5">
      <w:pPr>
        <w:pStyle w:val="LPTekst"/>
        <w:numPr>
          <w:ilvl w:val="0"/>
          <w:numId w:val="7"/>
        </w:numPr>
        <w:tabs>
          <w:tab w:val="left" w:pos="851"/>
        </w:tabs>
        <w:jc w:val="left"/>
      </w:pPr>
      <w:r w:rsidRPr="006C0403">
        <w:t>toegang hebben tot (op school aanwezig):</w:t>
      </w:r>
    </w:p>
    <w:p w14:paraId="74D3DA7E" w14:textId="77777777" w:rsidR="00910F1E" w:rsidRPr="006C0403" w:rsidRDefault="00910F1E" w:rsidP="00520C60">
      <w:pPr>
        <w:pStyle w:val="LPTekst"/>
        <w:numPr>
          <w:ilvl w:val="1"/>
          <w:numId w:val="13"/>
        </w:numPr>
        <w:tabs>
          <w:tab w:val="left" w:pos="851"/>
        </w:tabs>
        <w:spacing w:line="240" w:lineRule="auto"/>
        <w:jc w:val="left"/>
      </w:pPr>
      <w:r w:rsidRPr="006C0403">
        <w:t>kopieerapparaat;</w:t>
      </w:r>
    </w:p>
    <w:p w14:paraId="7E71F733" w14:textId="77777777" w:rsidR="00910F1E" w:rsidRPr="006C0403" w:rsidRDefault="00910F1E" w:rsidP="00520C60">
      <w:pPr>
        <w:pStyle w:val="LPTekst"/>
        <w:numPr>
          <w:ilvl w:val="1"/>
          <w:numId w:val="13"/>
        </w:numPr>
        <w:tabs>
          <w:tab w:val="left" w:pos="851"/>
        </w:tabs>
        <w:spacing w:line="240" w:lineRule="auto"/>
        <w:jc w:val="left"/>
      </w:pPr>
      <w:r w:rsidRPr="006C0403">
        <w:t>digitale camera;</w:t>
      </w:r>
    </w:p>
    <w:p w14:paraId="7525613A" w14:textId="77777777" w:rsidR="00910F1E" w:rsidRPr="006C0403" w:rsidRDefault="00910F1E" w:rsidP="00520C60">
      <w:pPr>
        <w:pStyle w:val="LPTekst"/>
        <w:numPr>
          <w:ilvl w:val="1"/>
          <w:numId w:val="13"/>
        </w:numPr>
        <w:tabs>
          <w:tab w:val="left" w:pos="851"/>
        </w:tabs>
        <w:spacing w:line="240" w:lineRule="auto"/>
        <w:jc w:val="left"/>
      </w:pPr>
      <w:r w:rsidRPr="006C0403">
        <w:t>kleurenatlas;</w:t>
      </w:r>
    </w:p>
    <w:p w14:paraId="360FD818" w14:textId="77777777" w:rsidR="00910F1E" w:rsidRPr="006C0403" w:rsidRDefault="00910F1E" w:rsidP="00520C60">
      <w:pPr>
        <w:pStyle w:val="LPTekst"/>
        <w:numPr>
          <w:ilvl w:val="1"/>
          <w:numId w:val="5"/>
        </w:numPr>
        <w:tabs>
          <w:tab w:val="left" w:pos="851"/>
        </w:tabs>
        <w:spacing w:line="240" w:lineRule="auto"/>
        <w:jc w:val="left"/>
      </w:pPr>
      <w:r w:rsidRPr="006C0403">
        <w:t>A3-kleurenprinter geschikt voor verschillende papierformaten en -grammages.</w:t>
      </w:r>
    </w:p>
    <w:p w14:paraId="18E1EB76" w14:textId="77777777" w:rsidR="00910F1E" w:rsidRPr="006C0403" w:rsidRDefault="00910F1E" w:rsidP="00BC4B3F">
      <w:pPr>
        <w:pStyle w:val="LPTekst"/>
        <w:tabs>
          <w:tab w:val="left" w:pos="851"/>
        </w:tabs>
        <w:jc w:val="left"/>
      </w:pPr>
    </w:p>
    <w:p w14:paraId="2E12C012" w14:textId="77777777" w:rsidR="00F73CA7" w:rsidRPr="006C0403" w:rsidRDefault="00F73CA7" w:rsidP="00BC4B3F">
      <w:pPr>
        <w:pStyle w:val="LPTekst"/>
        <w:tabs>
          <w:tab w:val="left" w:pos="851"/>
        </w:tabs>
        <w:jc w:val="left"/>
      </w:pPr>
      <w:r w:rsidRPr="006C0403">
        <w:t>Er dient voldoende didactisch materiaal beschikbaar te zijn voor het bereiken van de doelstellingen. Omwille van de noodzaak van het werken met professionele en recente materialen en benodigdheden, pleiten we voor de beschikbaarheid van materialen en benodigdheden op de school – eventueel tijdelijk door middel van huren of lenen of</w:t>
      </w:r>
      <w:r w:rsidRPr="006C0403">
        <w:rPr>
          <w:b/>
        </w:rPr>
        <w:t xml:space="preserve"> </w:t>
      </w:r>
      <w:r w:rsidRPr="006C0403">
        <w:t>beschikbaarheid op de stageplaats, externe opleidingscentra ...</w:t>
      </w:r>
    </w:p>
    <w:p w14:paraId="205F40D7" w14:textId="77777777" w:rsidR="00F73CA7" w:rsidRPr="006C0403" w:rsidRDefault="00F73CA7" w:rsidP="00BC4B3F">
      <w:pPr>
        <w:pStyle w:val="LPTekst"/>
        <w:tabs>
          <w:tab w:val="left" w:pos="851"/>
        </w:tabs>
        <w:jc w:val="left"/>
        <w:rPr>
          <w:b/>
        </w:rPr>
      </w:pPr>
      <w:r w:rsidRPr="006C0403">
        <w:rPr>
          <w:b/>
        </w:rPr>
        <w:t>In functie van stage en/of werkplekleren verbinden de scholen er zich toe om zelf een inventarislijst in overleg met de meewerkende bedrijven op te maken en ter beschikking te stellen als daar door de inspectie naar gevraagd wordt. Deze lijst wordt jaarlijks aangepast volgens de nieuwe noden en regelgeving.</w:t>
      </w:r>
    </w:p>
    <w:p w14:paraId="01474AD5" w14:textId="77777777" w:rsidR="00DA3AAF" w:rsidRPr="006C0403" w:rsidRDefault="00DA3AAF" w:rsidP="00BC4B3F">
      <w:pPr>
        <w:pStyle w:val="LPKop1"/>
        <w:tabs>
          <w:tab w:val="left" w:pos="851"/>
        </w:tabs>
      </w:pPr>
      <w:bookmarkStart w:id="18" w:name="_Toc439613916"/>
      <w:r w:rsidRPr="006C0403">
        <w:lastRenderedPageBreak/>
        <w:t>Pedagogisch-didactische wenken</w:t>
      </w:r>
      <w:bookmarkEnd w:id="18"/>
      <w:r w:rsidRPr="006C0403">
        <w:t xml:space="preserve"> </w:t>
      </w:r>
    </w:p>
    <w:p w14:paraId="270E6EE0" w14:textId="77777777" w:rsidR="00F02654" w:rsidRPr="006C0403" w:rsidRDefault="008F2E4D" w:rsidP="00BC4B3F">
      <w:pPr>
        <w:pStyle w:val="LPKop2"/>
        <w:tabs>
          <w:tab w:val="left" w:pos="851"/>
        </w:tabs>
      </w:pPr>
      <w:bookmarkStart w:id="19" w:name="_Toc439613917"/>
      <w:r w:rsidRPr="006C0403">
        <w:t>Taalbeleid</w:t>
      </w:r>
      <w:bookmarkEnd w:id="19"/>
    </w:p>
    <w:p w14:paraId="6FC04244" w14:textId="77777777" w:rsidR="009C7344" w:rsidRPr="006C0403" w:rsidRDefault="009C7344" w:rsidP="00BC4B3F">
      <w:pPr>
        <w:pStyle w:val="LPTekst"/>
        <w:tabs>
          <w:tab w:val="left" w:pos="851"/>
        </w:tabs>
        <w:jc w:val="left"/>
      </w:pPr>
      <w:r w:rsidRPr="006C0403">
        <w:t>Omdat taalbeleid voor de hele school van belang is, wordt iedere leraar erbij betrokken. Werken aan een taalbeleid verhoogt immers de onderwijskwaliteit waardoor meer leerlingen het schoolcurriculum kunnen halen.</w:t>
      </w:r>
    </w:p>
    <w:p w14:paraId="3DBB2D91" w14:textId="77777777" w:rsidR="009C7344" w:rsidRPr="006C0403" w:rsidRDefault="009C7344" w:rsidP="00520C60">
      <w:pPr>
        <w:pStyle w:val="LPTekst"/>
        <w:numPr>
          <w:ilvl w:val="0"/>
          <w:numId w:val="9"/>
        </w:numPr>
        <w:tabs>
          <w:tab w:val="left" w:pos="851"/>
        </w:tabs>
        <w:jc w:val="left"/>
      </w:pPr>
      <w:r w:rsidRPr="006C0403">
        <w:t>Intensief werken aan taal, zeker ook in niet-taallessen kan via taalgericht vakonderwijs. Met taalgericht vakonderwijs kiest de school voor een visie op ondersteuning en ontwikkeling van de taalvaardigheid van de leerlingen in functie van leren. Essentieel hierbij is dat de leerling centraal staat.</w:t>
      </w:r>
    </w:p>
    <w:p w14:paraId="50CFE379" w14:textId="77777777" w:rsidR="009C7344" w:rsidRPr="006C0403" w:rsidRDefault="009C7344" w:rsidP="00BC4B3F">
      <w:pPr>
        <w:pStyle w:val="LPTekst"/>
        <w:tabs>
          <w:tab w:val="left" w:pos="851"/>
        </w:tabs>
        <w:jc w:val="left"/>
      </w:pPr>
      <w:r w:rsidRPr="006C0403">
        <w:t>Taalgericht vakonderwijs staat voor een didactiek die gebruik maakt van het feit dat taal een belangrijke rol speelt bij het leren. Uitgangspunt is dat taal, leren en denken onlosmakelijk met elkaar zijn verbonden. Taalgericht vakonderwijs zoekt naar mogelijkheden om leren en taal aandacht te geven in de vaklessen. De vakinhoud staat voorop en daarover praat en schrijf je met elkaar in vaktaal. Aandacht voor taal betekent dan dubbele winst.</w:t>
      </w:r>
    </w:p>
    <w:p w14:paraId="525683F4" w14:textId="77777777" w:rsidR="009C7344" w:rsidRPr="006C0403" w:rsidRDefault="009C7344" w:rsidP="00520C60">
      <w:pPr>
        <w:pStyle w:val="LPTekst"/>
        <w:numPr>
          <w:ilvl w:val="0"/>
          <w:numId w:val="8"/>
        </w:numPr>
        <w:tabs>
          <w:tab w:val="left" w:pos="851"/>
        </w:tabs>
        <w:jc w:val="left"/>
      </w:pPr>
      <w:r w:rsidRPr="006C0403">
        <w:t xml:space="preserve">Taalgericht vakonderwijs is te omschrijven als </w:t>
      </w:r>
      <w:r w:rsidRPr="006C0403">
        <w:rPr>
          <w:rFonts w:eastAsiaTheme="majorEastAsia"/>
        </w:rPr>
        <w:t>contextrijk</w:t>
      </w:r>
      <w:r w:rsidRPr="006C0403">
        <w:t xml:space="preserve"> onderwijs, vol </w:t>
      </w:r>
      <w:r w:rsidRPr="006C0403">
        <w:rPr>
          <w:rFonts w:eastAsiaTheme="majorEastAsia"/>
        </w:rPr>
        <w:t>interactie</w:t>
      </w:r>
      <w:r w:rsidRPr="006C0403">
        <w:t xml:space="preserve"> en met </w:t>
      </w:r>
      <w:r w:rsidRPr="006C0403">
        <w:rPr>
          <w:rFonts w:eastAsiaTheme="majorEastAsia"/>
        </w:rPr>
        <w:t>taalsteun</w:t>
      </w:r>
      <w:r w:rsidRPr="006C0403">
        <w:t>. De begrippen context en interactie zijn niet specifiek voor taalgericht vakonderwijs. Alle leraren werken met contexten en samenwerkend leren levert veel zinvolle interactie. Voor vaktaalleren is aandacht voor beide echter onmisbaar. Door de leerlingen daarbij op verschillende manieren taalsteun te geven, is het leerproces te optimaliseren.</w:t>
      </w:r>
    </w:p>
    <w:p w14:paraId="5C11102A" w14:textId="77777777" w:rsidR="009C7344" w:rsidRPr="006C0403" w:rsidRDefault="009C7344" w:rsidP="00BC4B3F">
      <w:pPr>
        <w:pStyle w:val="LPTekst"/>
        <w:tabs>
          <w:tab w:val="left" w:pos="851"/>
        </w:tabs>
        <w:jc w:val="left"/>
      </w:pPr>
      <w:r w:rsidRPr="006C0403">
        <w:t xml:space="preserve">Als we ‘goed’ onderwijs willen voor allen, dan is er aandacht voor (school)taal. Dat veronderstelt standaardtaal gebruiken, de juiste vaktermen toepassen (vaktaal), in de gepaste taal over de leerstof en het vak kunnen praten. In de lessen, bij taken en opdrachten komt daarbij ook de aandacht voor een heldere instructietaal. </w:t>
      </w:r>
    </w:p>
    <w:p w14:paraId="15A60403" w14:textId="77777777" w:rsidR="009C7344" w:rsidRPr="006C0403" w:rsidRDefault="009C7344" w:rsidP="00520C60">
      <w:pPr>
        <w:pStyle w:val="LPTekst"/>
        <w:numPr>
          <w:ilvl w:val="0"/>
          <w:numId w:val="8"/>
        </w:numPr>
        <w:tabs>
          <w:tab w:val="left" w:pos="851"/>
        </w:tabs>
        <w:jc w:val="left"/>
        <w:rPr>
          <w:rFonts w:cs="Arial"/>
        </w:rPr>
      </w:pPr>
      <w:r w:rsidRPr="006C0403">
        <w:rPr>
          <w:noProof/>
        </w:rPr>
        <w:t xml:space="preserve">Op school én in de les betekent dit dat er een werking wordt opgezet om de schoolse taalvaardigheid te verhogen, om de slaagkansen en de kwaliteit van het onderwijs te garanderen. </w:t>
      </w:r>
    </w:p>
    <w:p w14:paraId="1CF49805" w14:textId="77777777" w:rsidR="00065D51" w:rsidRPr="006C0403" w:rsidRDefault="004D11B6" w:rsidP="00BC4B3F">
      <w:pPr>
        <w:pStyle w:val="LPKop2"/>
        <w:tabs>
          <w:tab w:val="left" w:pos="851"/>
        </w:tabs>
      </w:pPr>
      <w:bookmarkStart w:id="20" w:name="_Toc439613918"/>
      <w:r w:rsidRPr="006C0403">
        <w:t>Evaluatie</w:t>
      </w:r>
      <w:bookmarkEnd w:id="20"/>
    </w:p>
    <w:p w14:paraId="6E78C2BE" w14:textId="77777777" w:rsidR="008F2E4D" w:rsidRPr="006C0403" w:rsidRDefault="008F2E4D" w:rsidP="00BC4B3F">
      <w:pPr>
        <w:pStyle w:val="LPTekst"/>
        <w:tabs>
          <w:tab w:val="left" w:pos="851"/>
        </w:tabs>
        <w:jc w:val="left"/>
      </w:pPr>
      <w:r w:rsidRPr="006C0403">
        <w:t>Evaluatie is een wezenlijk en permanent onderdeel van de leeractiviteiten van leerlingen. Het is met andere woorden geen eindpunt van een onderwijsperiode of van het leerproces, maar maakt er integraal deel van uit.</w:t>
      </w:r>
      <w:r w:rsidR="003258AA" w:rsidRPr="006C0403">
        <w:t xml:space="preserve"> </w:t>
      </w:r>
      <w:r w:rsidRPr="006C0403">
        <w:t xml:space="preserve">Het lijkt ons immers weinig consistent om tijdens de leerfase de focus te leggen op het leerproces, maar finaal alleen het </w:t>
      </w:r>
      <w:r w:rsidRPr="006C0403">
        <w:rPr>
          <w:bCs/>
          <w:iCs/>
        </w:rPr>
        <w:t>leerproduct</w:t>
      </w:r>
      <w:r w:rsidRPr="006C0403">
        <w:t xml:space="preserve"> te evalueren. </w:t>
      </w:r>
    </w:p>
    <w:p w14:paraId="29D3E571" w14:textId="77777777" w:rsidR="008F2E4D" w:rsidRPr="006C0403" w:rsidRDefault="008F2E4D" w:rsidP="00BC4B3F">
      <w:pPr>
        <w:pStyle w:val="LPTekst"/>
        <w:tabs>
          <w:tab w:val="left" w:pos="851"/>
        </w:tabs>
        <w:jc w:val="left"/>
      </w:pPr>
      <w:r w:rsidRPr="006C0403">
        <w:lastRenderedPageBreak/>
        <w:t>Door evaluatie in te zetten als onderdeel binnen elke fase van het leerproces wordt het een middel waarmee zowel de leerling als de leraar feedback krijgt over het leer- en onderwijsproces.</w:t>
      </w:r>
      <w:r w:rsidR="003258AA" w:rsidRPr="006C0403">
        <w:t xml:space="preserve"> </w:t>
      </w:r>
      <w:r w:rsidRPr="006C0403">
        <w:t xml:space="preserve">Door rekening te houden met de vaststellingen gemaakt tijdens de evaluatie kan de leerling zijn </w:t>
      </w:r>
      <w:r w:rsidRPr="006C0403">
        <w:rPr>
          <w:bCs/>
          <w:iCs/>
        </w:rPr>
        <w:t>leren optimaliseren</w:t>
      </w:r>
      <w:r w:rsidRPr="006C0403">
        <w:t xml:space="preserve"> en kan de leraar uit evaluatiegegevens informatie halen om zijn </w:t>
      </w:r>
      <w:r w:rsidRPr="006C0403">
        <w:rPr>
          <w:bCs/>
          <w:iCs/>
        </w:rPr>
        <w:t>didactisch handelen bij te sturen</w:t>
      </w:r>
      <w:r w:rsidRPr="006C0403">
        <w:t xml:space="preserve">. </w:t>
      </w:r>
    </w:p>
    <w:p w14:paraId="4115E19D" w14:textId="77777777" w:rsidR="008F2E4D" w:rsidRPr="006C0403" w:rsidRDefault="008F2E4D" w:rsidP="00520C60">
      <w:pPr>
        <w:pStyle w:val="LPTekst"/>
        <w:numPr>
          <w:ilvl w:val="0"/>
          <w:numId w:val="8"/>
        </w:numPr>
        <w:tabs>
          <w:tab w:val="left" w:pos="851"/>
        </w:tabs>
        <w:jc w:val="left"/>
      </w:pPr>
      <w:r w:rsidRPr="006C0403">
        <w:t xml:space="preserve">In het groeiproces kunnen tevens argumenten besloten liggen ter ondersteuning van </w:t>
      </w:r>
      <w:r w:rsidRPr="006C0403">
        <w:rPr>
          <w:bCs/>
          <w:iCs/>
        </w:rPr>
        <w:t>beslissingen</w:t>
      </w:r>
      <w:r w:rsidRPr="006C0403">
        <w:rPr>
          <w:bCs/>
        </w:rPr>
        <w:t xml:space="preserve"> </w:t>
      </w:r>
      <w:r w:rsidRPr="006C0403">
        <w:t xml:space="preserve">bij het oriënteren en delibereren. Wordt hierbij steeds rekening gehouden met de mogelijkheden van de leerling, dan verdient ook </w:t>
      </w:r>
      <w:r w:rsidRPr="006C0403">
        <w:rPr>
          <w:bCs/>
          <w:iCs/>
        </w:rPr>
        <w:t>de groei van de leerling de nodige aandacht</w:t>
      </w:r>
      <w:r w:rsidRPr="006C0403">
        <w:t>.</w:t>
      </w:r>
    </w:p>
    <w:p w14:paraId="7F7D1B66" w14:textId="77777777" w:rsidR="008F2E4D" w:rsidRPr="006C0403" w:rsidRDefault="008F2E4D" w:rsidP="00BC4B3F">
      <w:pPr>
        <w:pStyle w:val="LPTekst"/>
        <w:tabs>
          <w:tab w:val="left" w:pos="851"/>
        </w:tabs>
        <w:jc w:val="left"/>
      </w:pPr>
      <w:r w:rsidRPr="006C0403">
        <w:t>Een goede evaluatie voldoet aan volgende criteria:</w:t>
      </w:r>
    </w:p>
    <w:p w14:paraId="7D911050" w14:textId="77777777" w:rsidR="008F2E4D" w:rsidRPr="006C0403" w:rsidRDefault="008F2E4D" w:rsidP="00520C60">
      <w:pPr>
        <w:pStyle w:val="LPTekst"/>
        <w:numPr>
          <w:ilvl w:val="0"/>
          <w:numId w:val="3"/>
        </w:numPr>
        <w:tabs>
          <w:tab w:val="left" w:pos="851"/>
        </w:tabs>
        <w:jc w:val="left"/>
      </w:pPr>
      <w:r w:rsidRPr="006C0403">
        <w:t xml:space="preserve">gespreid zijn in de tijd; </w:t>
      </w:r>
    </w:p>
    <w:p w14:paraId="412BBB6F" w14:textId="77777777" w:rsidR="008F2E4D" w:rsidRPr="006C0403" w:rsidRDefault="008F2E4D" w:rsidP="00520C60">
      <w:pPr>
        <w:pStyle w:val="LPTekst"/>
        <w:numPr>
          <w:ilvl w:val="0"/>
          <w:numId w:val="3"/>
        </w:numPr>
        <w:tabs>
          <w:tab w:val="left" w:pos="851"/>
        </w:tabs>
        <w:jc w:val="left"/>
      </w:pPr>
      <w:r w:rsidRPr="006C0403">
        <w:t>doelmatig zijn;</w:t>
      </w:r>
    </w:p>
    <w:p w14:paraId="45C25A3B" w14:textId="77777777" w:rsidR="008F2E4D" w:rsidRPr="006C0403" w:rsidRDefault="008F2E4D" w:rsidP="00BC4B3F">
      <w:pPr>
        <w:pStyle w:val="LPTekst"/>
        <w:tabs>
          <w:tab w:val="left" w:pos="851"/>
        </w:tabs>
        <w:ind w:left="708"/>
        <w:jc w:val="left"/>
        <w:rPr>
          <w:i/>
        </w:rPr>
      </w:pPr>
      <w:r w:rsidRPr="006C0403">
        <w:rPr>
          <w:i/>
        </w:rPr>
        <w:t xml:space="preserve">Een </w:t>
      </w:r>
      <w:r w:rsidRPr="006C0403">
        <w:rPr>
          <w:bCs/>
          <w:i/>
          <w:iCs/>
        </w:rPr>
        <w:t>doelmatige evaluatie</w:t>
      </w:r>
      <w:r w:rsidRPr="006C0403">
        <w:rPr>
          <w:i/>
        </w:rPr>
        <w:t xml:space="preserve"> moet aan de volgende aspecten beantwoorden: validiteit (staat de evaluatie in relatie met de leerplandoelen?), betrouwbaarheid en efficiëntie.</w:t>
      </w:r>
    </w:p>
    <w:p w14:paraId="4C0C5928" w14:textId="77777777" w:rsidR="008F2E4D" w:rsidRPr="006C0403" w:rsidRDefault="008F2E4D" w:rsidP="00520C60">
      <w:pPr>
        <w:pStyle w:val="LPTekst"/>
        <w:numPr>
          <w:ilvl w:val="0"/>
          <w:numId w:val="3"/>
        </w:numPr>
        <w:tabs>
          <w:tab w:val="left" w:pos="851"/>
        </w:tabs>
        <w:jc w:val="left"/>
      </w:pPr>
      <w:r w:rsidRPr="006C0403">
        <w:t>billijk zijn.</w:t>
      </w:r>
    </w:p>
    <w:p w14:paraId="10C53790" w14:textId="77777777" w:rsidR="008F2E4D" w:rsidRPr="006C0403" w:rsidRDefault="008F2E4D" w:rsidP="00BC4B3F">
      <w:pPr>
        <w:pStyle w:val="LPTekst"/>
        <w:tabs>
          <w:tab w:val="left" w:pos="851"/>
        </w:tabs>
        <w:jc w:val="left"/>
      </w:pPr>
      <w:r w:rsidRPr="006C0403">
        <w:t xml:space="preserve">Men kan spreken van een </w:t>
      </w:r>
      <w:r w:rsidRPr="006C0403">
        <w:rPr>
          <w:bCs/>
          <w:iCs/>
        </w:rPr>
        <w:t>billijke evaluatie</w:t>
      </w:r>
      <w:r w:rsidRPr="006C0403">
        <w:t xml:space="preserve"> indien er sprake is van objectiviteit, doorzichtigheid en normering.</w:t>
      </w:r>
    </w:p>
    <w:p w14:paraId="78F15598" w14:textId="77777777" w:rsidR="008F2E4D" w:rsidRPr="006C0403" w:rsidRDefault="008F2E4D" w:rsidP="00BC4B3F">
      <w:pPr>
        <w:pStyle w:val="LPTekst"/>
        <w:tabs>
          <w:tab w:val="left" w:pos="851"/>
        </w:tabs>
        <w:jc w:val="left"/>
        <w:rPr>
          <w:b/>
        </w:rPr>
      </w:pPr>
      <w:bookmarkStart w:id="21" w:name="_Toc343085593"/>
      <w:bookmarkStart w:id="22" w:name="_Toc343170934"/>
      <w:r w:rsidRPr="006C0403">
        <w:rPr>
          <w:b/>
        </w:rPr>
        <w:t>Rapportering</w:t>
      </w:r>
      <w:bookmarkEnd w:id="21"/>
      <w:bookmarkEnd w:id="22"/>
    </w:p>
    <w:p w14:paraId="5D6D9098" w14:textId="77777777" w:rsidR="008F2E4D" w:rsidRPr="006C0403" w:rsidRDefault="008F2E4D" w:rsidP="00BC4B3F">
      <w:pPr>
        <w:pStyle w:val="LPTekst"/>
        <w:tabs>
          <w:tab w:val="left" w:pos="851"/>
        </w:tabs>
        <w:jc w:val="left"/>
      </w:pPr>
      <w:r w:rsidRPr="006C0403">
        <w:t xml:space="preserve">Een goede communicatie voorkomt misverstanden en discussies. Daarom is het van belang om bij aanvang van het schooljaar de rol van evaluatie in het leerproces en de wijze waarop dit gerapporteerd wordt, te duiden vanuit de visie die de school omtrent evaluatie hanteert. </w:t>
      </w:r>
    </w:p>
    <w:p w14:paraId="4F50F21B" w14:textId="77777777" w:rsidR="00315D36" w:rsidRPr="006C0403" w:rsidRDefault="008F2E4D" w:rsidP="00BC4B3F">
      <w:pPr>
        <w:pStyle w:val="LPTekst"/>
        <w:tabs>
          <w:tab w:val="left" w:pos="851"/>
        </w:tabs>
        <w:jc w:val="left"/>
      </w:pPr>
      <w:r w:rsidRPr="006C0403">
        <w:t xml:space="preserve">Indien de rapportering zich echter beperkt tot het meedelen van cijfers, dan krijgt de leerling weinig adequate feedback op zijn leerproces. Daarom kunnen in een rapportering zowel de kwaliteiten als de werkpunten van de leerling weergegeven worden. Eventuele adviezen voor het verdere leerproces kunnen er aan bod komen om de begeleiding van de leerling te optimaliseren. </w:t>
      </w:r>
      <w:r w:rsidR="00315D36" w:rsidRPr="006C0403">
        <w:br w:type="page"/>
      </w:r>
    </w:p>
    <w:p w14:paraId="6F64DC4F" w14:textId="77777777" w:rsidR="008F2E4D" w:rsidRPr="006C0403" w:rsidRDefault="008F2E4D" w:rsidP="00BC4B3F">
      <w:pPr>
        <w:pStyle w:val="LPKop2"/>
        <w:tabs>
          <w:tab w:val="left" w:pos="851"/>
        </w:tabs>
      </w:pPr>
      <w:bookmarkStart w:id="23" w:name="_Toc439613919"/>
      <w:r w:rsidRPr="006C0403">
        <w:lastRenderedPageBreak/>
        <w:t>Gebruik van informatietechnologie</w:t>
      </w:r>
      <w:bookmarkEnd w:id="23"/>
    </w:p>
    <w:p w14:paraId="0B64AF20" w14:textId="77777777" w:rsidR="008F2E4D" w:rsidRPr="006C0403" w:rsidRDefault="008F2E4D" w:rsidP="00BC4B3F">
      <w:pPr>
        <w:pStyle w:val="LPTekst"/>
        <w:tabs>
          <w:tab w:val="left" w:pos="851"/>
        </w:tabs>
        <w:jc w:val="left"/>
      </w:pPr>
      <w:r w:rsidRPr="006C0403">
        <w:t xml:space="preserve">Het verdient aanbeveling om hedendaagse </w:t>
      </w:r>
      <w:r w:rsidR="007B3BC9" w:rsidRPr="006C0403">
        <w:t>informatietechnologie</w:t>
      </w:r>
      <w:r w:rsidRPr="006C0403">
        <w:t xml:space="preserve"> (computer, tablet, gsm …)</w:t>
      </w:r>
      <w:r w:rsidR="003258AA" w:rsidRPr="006C0403">
        <w:t xml:space="preserve"> </w:t>
      </w:r>
      <w:r w:rsidRPr="006C0403">
        <w:t xml:space="preserve">in te zetten als middel om de leerplandoelen efficiënt te realiseren. De klemtoon ligt hierbij op het functioneel opzoeken en filteren van relevante informatie (o.a. via </w:t>
      </w:r>
      <w:r w:rsidR="009D2855" w:rsidRPr="006C0403">
        <w:t>i</w:t>
      </w:r>
      <w:r w:rsidRPr="006C0403">
        <w:t xml:space="preserve">nternet). </w:t>
      </w:r>
    </w:p>
    <w:p w14:paraId="309F0BCF" w14:textId="77777777" w:rsidR="008F2E4D" w:rsidRPr="006C0403" w:rsidRDefault="008F2E4D" w:rsidP="00BC4B3F">
      <w:pPr>
        <w:pStyle w:val="LPTekst"/>
        <w:tabs>
          <w:tab w:val="left" w:pos="851"/>
        </w:tabs>
        <w:jc w:val="left"/>
      </w:pPr>
      <w:r w:rsidRPr="006C0403">
        <w:t xml:space="preserve">Concreet gaat het in deze studierichting over informatie omtrent: </w:t>
      </w:r>
    </w:p>
    <w:p w14:paraId="6094CBFB" w14:textId="77777777" w:rsidR="00315D36" w:rsidRPr="006C0403" w:rsidRDefault="00315D36" w:rsidP="00520C60">
      <w:pPr>
        <w:pStyle w:val="LPTekst"/>
        <w:numPr>
          <w:ilvl w:val="0"/>
          <w:numId w:val="3"/>
        </w:numPr>
        <w:jc w:val="left"/>
      </w:pPr>
      <w:r w:rsidRPr="006C0403">
        <w:t>beeldmateriaal in relatie met opdracht (rekening houdend met auteursrechtelijk gebruik);</w:t>
      </w:r>
    </w:p>
    <w:p w14:paraId="47623679" w14:textId="77777777" w:rsidR="00315D36" w:rsidRPr="006C0403" w:rsidRDefault="00315D36" w:rsidP="00520C60">
      <w:pPr>
        <w:pStyle w:val="LPTekst"/>
        <w:numPr>
          <w:ilvl w:val="0"/>
          <w:numId w:val="3"/>
        </w:numPr>
        <w:jc w:val="left"/>
      </w:pPr>
      <w:r w:rsidRPr="006C0403">
        <w:t>grafische producten en nevenproducten in het algemeen;</w:t>
      </w:r>
    </w:p>
    <w:p w14:paraId="1DD09514" w14:textId="77777777" w:rsidR="00315D36" w:rsidRPr="006C0403" w:rsidRDefault="00315D36" w:rsidP="00520C60">
      <w:pPr>
        <w:pStyle w:val="LPTekst"/>
        <w:numPr>
          <w:ilvl w:val="0"/>
          <w:numId w:val="3"/>
        </w:numPr>
        <w:jc w:val="left"/>
      </w:pPr>
      <w:r w:rsidRPr="006C0403">
        <w:t>onderdelen, producten, fabricageproces, technieken, beschermingsmiddelen, milieu…;</w:t>
      </w:r>
    </w:p>
    <w:p w14:paraId="65F3E0ED" w14:textId="77777777" w:rsidR="00315D36" w:rsidRPr="006C0403" w:rsidRDefault="00315D36" w:rsidP="00520C60">
      <w:pPr>
        <w:pStyle w:val="LPTekst"/>
        <w:numPr>
          <w:ilvl w:val="0"/>
          <w:numId w:val="3"/>
        </w:numPr>
        <w:jc w:val="left"/>
      </w:pPr>
      <w:r w:rsidRPr="006C0403">
        <w:t>onlinedrukkerijen;</w:t>
      </w:r>
    </w:p>
    <w:p w14:paraId="5808DAEF" w14:textId="77777777" w:rsidR="00315D36" w:rsidRPr="006C0403" w:rsidRDefault="00315D36" w:rsidP="00520C60">
      <w:pPr>
        <w:pStyle w:val="LPTekst"/>
        <w:numPr>
          <w:ilvl w:val="0"/>
          <w:numId w:val="3"/>
        </w:numPr>
        <w:jc w:val="left"/>
      </w:pPr>
      <w:r w:rsidRPr="006C0403">
        <w:t>druksystemen in het algemeen.</w:t>
      </w:r>
    </w:p>
    <w:p w14:paraId="66C3DFCF" w14:textId="77777777" w:rsidR="00DC1D3C" w:rsidRPr="006C0403" w:rsidRDefault="008F2E4D" w:rsidP="00BC4B3F">
      <w:pPr>
        <w:pStyle w:val="LPTekst"/>
        <w:tabs>
          <w:tab w:val="left" w:pos="851"/>
        </w:tabs>
        <w:jc w:val="left"/>
      </w:pPr>
      <w:r w:rsidRPr="006C0403">
        <w:t xml:space="preserve">Indien men gebruik wenst te maken van ondersteunende </w:t>
      </w:r>
      <w:r w:rsidR="009D2855" w:rsidRPr="006C0403">
        <w:t>softwarepakketten</w:t>
      </w:r>
      <w:r w:rsidRPr="006C0403">
        <w:t xml:space="preserve">, benadrukken we dat deze programma’s ten dienste van de te realiseren leerplandoelstellingen moeten staan en niet op de beheersing van het softwarepakket op zich. </w:t>
      </w:r>
    </w:p>
    <w:p w14:paraId="036DF201" w14:textId="77777777" w:rsidR="008F2E4D" w:rsidRPr="006C0403" w:rsidRDefault="00DC1D3C" w:rsidP="00BC4B3F">
      <w:pPr>
        <w:pStyle w:val="LPTekst"/>
        <w:tabs>
          <w:tab w:val="left" w:pos="851"/>
        </w:tabs>
        <w:jc w:val="left"/>
      </w:pPr>
      <w:r w:rsidRPr="006C0403">
        <w:t xml:space="preserve">Daarenboven is het noodzakelijk om de leerlingen vertrouwd te maken met softwarepakketten die ook daadwerkelijk in de praktijk worden gebruikt. </w:t>
      </w:r>
    </w:p>
    <w:p w14:paraId="2BE9AFC3" w14:textId="6BBFBE8B" w:rsidR="00065D51" w:rsidRPr="006C0403" w:rsidRDefault="00580526" w:rsidP="00BC4B3F">
      <w:pPr>
        <w:pStyle w:val="LPTekst"/>
        <w:tabs>
          <w:tab w:val="left" w:pos="851"/>
        </w:tabs>
        <w:jc w:val="left"/>
      </w:pPr>
      <w:r>
        <w:rPr>
          <w:noProof/>
          <w:lang w:val="nl-BE" w:eastAsia="nl-BE"/>
        </w:rPr>
        <w:drawing>
          <wp:inline distT="0" distB="0" distL="0" distR="0" wp14:anchorId="35FDC8DE" wp14:editId="0D61A916">
            <wp:extent cx="4619502" cy="3078819"/>
            <wp:effectExtent l="171450" t="152400" r="162560" b="1600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ckground-ic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21424" cy="30801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088370" w14:textId="77777777" w:rsidR="00065D51" w:rsidRPr="006C0403" w:rsidRDefault="00065D51" w:rsidP="00BC4B3F">
      <w:pPr>
        <w:pStyle w:val="LPTekst"/>
        <w:tabs>
          <w:tab w:val="left" w:pos="851"/>
        </w:tabs>
        <w:jc w:val="left"/>
      </w:pPr>
    </w:p>
    <w:p w14:paraId="44A730FC" w14:textId="77777777" w:rsidR="00C216D9" w:rsidRPr="006C0403" w:rsidRDefault="00C216D9" w:rsidP="00BC4B3F">
      <w:pPr>
        <w:pStyle w:val="LPKop1"/>
        <w:tabs>
          <w:tab w:val="left" w:pos="851"/>
        </w:tabs>
      </w:pPr>
      <w:bookmarkStart w:id="24" w:name="_Toc439613920"/>
      <w:r w:rsidRPr="006C0403">
        <w:lastRenderedPageBreak/>
        <w:t>Geïntegreerde proef</w:t>
      </w:r>
      <w:bookmarkEnd w:id="24"/>
    </w:p>
    <w:p w14:paraId="5D0F1075" w14:textId="77777777" w:rsidR="00C216D9" w:rsidRPr="006C0403" w:rsidRDefault="00C216D9" w:rsidP="00BC4B3F">
      <w:pPr>
        <w:tabs>
          <w:tab w:val="left" w:pos="851"/>
        </w:tabs>
        <w:spacing w:before="120"/>
        <w:rPr>
          <w:rFonts w:ascii="Trebuchet MS" w:hAnsi="Trebuchet MS" w:cs="Arial"/>
        </w:rPr>
      </w:pPr>
    </w:p>
    <w:p w14:paraId="25F73B56" w14:textId="77777777" w:rsidR="00C216D9" w:rsidRPr="006C0403" w:rsidRDefault="00C216D9" w:rsidP="00BC4B3F">
      <w:pPr>
        <w:pStyle w:val="LPTekst"/>
        <w:tabs>
          <w:tab w:val="left" w:pos="851"/>
        </w:tabs>
        <w:jc w:val="left"/>
      </w:pPr>
      <w:r w:rsidRPr="006C0403">
        <w:rPr>
          <w:lang w:val="nl-BE"/>
        </w:rPr>
        <w:t xml:space="preserve">In </w:t>
      </w:r>
      <w:r w:rsidRPr="006C0403">
        <w:t xml:space="preserve">het </w:t>
      </w:r>
      <w:r w:rsidR="003E06E5">
        <w:t>2de</w:t>
      </w:r>
      <w:r w:rsidR="00764B27" w:rsidRPr="006C0403">
        <w:t xml:space="preserve"> </w:t>
      </w:r>
      <w:r w:rsidRPr="006C0403">
        <w:t xml:space="preserve">leerjaar van de </w:t>
      </w:r>
      <w:r w:rsidR="003258AA" w:rsidRPr="006C0403">
        <w:t xml:space="preserve">3de </w:t>
      </w:r>
      <w:r w:rsidR="00454F77">
        <w:t xml:space="preserve">graad van het technisch, </w:t>
      </w:r>
      <w:r w:rsidRPr="006C0403">
        <w:t>kunst- en het beroepssecundair onder</w:t>
      </w:r>
      <w:r w:rsidR="00454F77">
        <w:t xml:space="preserve">wijs  </w:t>
      </w:r>
      <w:r w:rsidRPr="006C0403">
        <w:rPr>
          <w:lang w:val="nl-BE"/>
        </w:rPr>
        <w:t xml:space="preserve">en in </w:t>
      </w:r>
      <w:r w:rsidRPr="006C0403">
        <w:t xml:space="preserve">het </w:t>
      </w:r>
      <w:r w:rsidR="003E06E5">
        <w:t>3de</w:t>
      </w:r>
      <w:r w:rsidR="00764B27" w:rsidRPr="006C0403">
        <w:t xml:space="preserve"> </w:t>
      </w:r>
      <w:r w:rsidRPr="006C0403">
        <w:t xml:space="preserve">leerjaar van de </w:t>
      </w:r>
      <w:r w:rsidR="003E06E5">
        <w:t>3de</w:t>
      </w:r>
      <w:r w:rsidR="00764B27" w:rsidRPr="006C0403">
        <w:t xml:space="preserve"> </w:t>
      </w:r>
      <w:r w:rsidRPr="006C0403">
        <w:t>graad van het beroepssecundair onderwijs, ingericht onder de</w:t>
      </w:r>
      <w:r w:rsidR="009D02CE" w:rsidRPr="006C0403">
        <w:t xml:space="preserve"> vorm van een specialisatiejaar, </w:t>
      </w:r>
      <w:r w:rsidRPr="006C0403">
        <w:t xml:space="preserve">is de organisatie van een geïntegreerde proef reglementair verplicht. </w:t>
      </w:r>
      <w:r w:rsidR="009D02CE" w:rsidRPr="006C0403">
        <w:t>Je kunt h</w:t>
      </w:r>
      <w:r w:rsidRPr="006C0403">
        <w:t>et algemeen kader daarvoo</w:t>
      </w:r>
      <w:r w:rsidR="00067398" w:rsidRPr="006C0403">
        <w:t xml:space="preserve">r </w:t>
      </w:r>
      <w:r w:rsidR="009D02CE" w:rsidRPr="006C0403">
        <w:t xml:space="preserve">via de directie </w:t>
      </w:r>
      <w:r w:rsidRPr="006C0403">
        <w:t xml:space="preserve">bekomen. </w:t>
      </w:r>
    </w:p>
    <w:p w14:paraId="18AC1C20" w14:textId="77777777" w:rsidR="00C216D9" w:rsidRPr="006C0403" w:rsidRDefault="00C216D9" w:rsidP="00BC4B3F">
      <w:pPr>
        <w:pStyle w:val="LPTekst"/>
        <w:tabs>
          <w:tab w:val="left" w:pos="851"/>
        </w:tabs>
        <w:jc w:val="left"/>
      </w:pPr>
      <w:r w:rsidRPr="006C0403">
        <w:t xml:space="preserve">De proef slaat voornamelijk op de vakken van het specifiek gedeelte. De integratie van andere vakken kan een meerwaarde vormen als die de gip ondersteunen. </w:t>
      </w:r>
    </w:p>
    <w:p w14:paraId="1DBFAED9" w14:textId="77777777" w:rsidR="00C216D9" w:rsidRPr="006C0403" w:rsidRDefault="00C216D9" w:rsidP="00BC4B3F">
      <w:pPr>
        <w:pStyle w:val="LPTekst"/>
        <w:tabs>
          <w:tab w:val="left" w:pos="851"/>
        </w:tabs>
        <w:jc w:val="left"/>
      </w:pPr>
      <w:r w:rsidRPr="006C0403">
        <w:t xml:space="preserve">De geïntegreerde proef wordt beoordeeld door zowel interne als uit externe deskundigen. Hun evaluatie zal deel uitmaken van het deliberatiedossier. </w:t>
      </w:r>
    </w:p>
    <w:p w14:paraId="5DA38FA6" w14:textId="77777777" w:rsidR="00C216D9" w:rsidRPr="006C0403" w:rsidRDefault="00C216D9" w:rsidP="00BC4B3F">
      <w:pPr>
        <w:pStyle w:val="LPTekst"/>
        <w:tabs>
          <w:tab w:val="left" w:pos="851"/>
        </w:tabs>
        <w:jc w:val="left"/>
      </w:pPr>
    </w:p>
    <w:p w14:paraId="66CAC4D2" w14:textId="77777777" w:rsidR="00C216D9" w:rsidRPr="006C0403" w:rsidRDefault="00C216D9" w:rsidP="00BC4B3F">
      <w:pPr>
        <w:pStyle w:val="LPTekst"/>
        <w:tabs>
          <w:tab w:val="left" w:pos="851"/>
        </w:tabs>
        <w:jc w:val="left"/>
      </w:pPr>
    </w:p>
    <w:p w14:paraId="0BED8D40" w14:textId="77777777" w:rsidR="00C216D9" w:rsidRPr="006C0403" w:rsidRDefault="00C216D9" w:rsidP="00BC4B3F">
      <w:pPr>
        <w:pStyle w:val="LPTekst"/>
        <w:tabs>
          <w:tab w:val="left" w:pos="851"/>
        </w:tabs>
        <w:jc w:val="left"/>
      </w:pPr>
    </w:p>
    <w:p w14:paraId="33508560" w14:textId="77777777" w:rsidR="00C216D9" w:rsidRPr="006C0403" w:rsidRDefault="00C216D9" w:rsidP="00BC4B3F">
      <w:pPr>
        <w:pStyle w:val="LPKop1"/>
        <w:tabs>
          <w:tab w:val="left" w:pos="851"/>
        </w:tabs>
      </w:pPr>
      <w:bookmarkStart w:id="25" w:name="_Toc439613921"/>
      <w:r w:rsidRPr="006C0403">
        <w:lastRenderedPageBreak/>
        <w:t>Stage</w:t>
      </w:r>
      <w:bookmarkEnd w:id="25"/>
    </w:p>
    <w:p w14:paraId="33198566" w14:textId="77777777" w:rsidR="00764B27" w:rsidRPr="006C0403" w:rsidRDefault="00764B27" w:rsidP="00BC4B3F">
      <w:pPr>
        <w:pStyle w:val="LPTekst"/>
        <w:tabs>
          <w:tab w:val="left" w:pos="851"/>
        </w:tabs>
        <w:jc w:val="left"/>
      </w:pPr>
      <w:r w:rsidRPr="006C0403">
        <w:t>Naast vorming op school maakt de stage in deze studierichting deel uit van de opleiding.</w:t>
      </w:r>
    </w:p>
    <w:p w14:paraId="751F6581" w14:textId="77777777" w:rsidR="00764B27" w:rsidRPr="006C0403" w:rsidRDefault="00764B27" w:rsidP="00BC4B3F">
      <w:pPr>
        <w:pStyle w:val="LPTekst"/>
        <w:tabs>
          <w:tab w:val="left" w:pos="851"/>
        </w:tabs>
        <w:jc w:val="left"/>
      </w:pPr>
      <w:r w:rsidRPr="006C0403">
        <w:t>De leerling krijgt de mogelijkheid om de op school aangeleerde kennis, vaardigheden en attitudes op de stageplaats in te oefenen en/of uit te breiden.</w:t>
      </w:r>
    </w:p>
    <w:p w14:paraId="508602B1" w14:textId="77777777" w:rsidR="00764B27" w:rsidRPr="006C0403" w:rsidRDefault="00764B27" w:rsidP="00BC4B3F">
      <w:pPr>
        <w:pStyle w:val="LPTekst"/>
        <w:tabs>
          <w:tab w:val="left" w:pos="851"/>
        </w:tabs>
        <w:jc w:val="left"/>
      </w:pPr>
      <w:r w:rsidRPr="006C0403">
        <w:t>De stageplaatsen worden gekozen in functie van de contexten geformuleerd in het studierichtingsprofiel.</w:t>
      </w:r>
    </w:p>
    <w:p w14:paraId="402231D1" w14:textId="1E1FA439" w:rsidR="00764B27" w:rsidRPr="006C0403" w:rsidRDefault="00764B27" w:rsidP="00BC4B3F">
      <w:pPr>
        <w:pStyle w:val="LPTekst"/>
        <w:tabs>
          <w:tab w:val="left" w:pos="851"/>
        </w:tabs>
        <w:jc w:val="left"/>
      </w:pPr>
      <w:r w:rsidRPr="006C0403">
        <w:t xml:space="preserve">Binnen de minimum beroepsspecifieke vorming worden daarvoor minimaal </w:t>
      </w:r>
      <w:r w:rsidR="007D663E">
        <w:t xml:space="preserve">2 </w:t>
      </w:r>
      <w:r w:rsidRPr="006C0403">
        <w:t>wekelijkse lestijden voorzien. De stage wordt georganiseerd onder de vorm van een vaste wekelijkse dag of onder de vorm van blokstages of een combinatie van beide.</w:t>
      </w:r>
    </w:p>
    <w:p w14:paraId="7ADDFFE1" w14:textId="77777777" w:rsidR="00764B27" w:rsidRPr="006C0403" w:rsidRDefault="00764B27" w:rsidP="00BC4B3F">
      <w:pPr>
        <w:pStyle w:val="LPTekst"/>
        <w:tabs>
          <w:tab w:val="left" w:pos="851"/>
        </w:tabs>
        <w:jc w:val="left"/>
      </w:pPr>
      <w:r w:rsidRPr="006C0403">
        <w:t>De school is verantwoordelijk voor de organisatie van de stage.</w:t>
      </w:r>
    </w:p>
    <w:p w14:paraId="31AE5C97" w14:textId="77777777" w:rsidR="00764B27" w:rsidRPr="006C0403" w:rsidRDefault="00764B27" w:rsidP="00BC4B3F">
      <w:pPr>
        <w:pStyle w:val="LPTekst"/>
        <w:tabs>
          <w:tab w:val="left" w:pos="851"/>
        </w:tabs>
        <w:jc w:val="left"/>
      </w:pPr>
      <w:r w:rsidRPr="006C0403">
        <w:t xml:space="preserve">De stage moet altijd gebeuren conform de omzendbrief betreffende leerlingenstages in het voltijds secundair onderwijs die u kan raadplegen via </w:t>
      </w:r>
      <w:r w:rsidRPr="006C0403">
        <w:rPr>
          <w:b/>
        </w:rPr>
        <w:t>www.ond.vlaanderen.be/edulex</w:t>
      </w:r>
      <w:r w:rsidRPr="006C0403">
        <w:t xml:space="preserve"> &gt; omzendbrieven &gt; secundair onderwijs &gt; stages</w:t>
      </w:r>
    </w:p>
    <w:p w14:paraId="0922DE75" w14:textId="787182B0" w:rsidR="00065D51" w:rsidRPr="006C0403" w:rsidRDefault="00F13F78" w:rsidP="00BC4B3F">
      <w:pPr>
        <w:tabs>
          <w:tab w:val="left" w:pos="851"/>
        </w:tabs>
        <w:rPr>
          <w:rFonts w:ascii="Trebuchet MS" w:hAnsi="Trebuchet MS" w:cs="Arial"/>
        </w:rPr>
      </w:pPr>
      <w:r>
        <w:rPr>
          <w:rFonts w:ascii="Trebuchet MS" w:hAnsi="Trebuchet MS" w:cs="Arial"/>
          <w:noProof/>
          <w:lang w:eastAsia="nl-BE"/>
        </w:rPr>
        <w:drawing>
          <wp:anchor distT="0" distB="0" distL="114300" distR="114300" simplePos="0" relativeHeight="251701248" behindDoc="0" locked="0" layoutInCell="1" allowOverlap="1" wp14:anchorId="2CF01604" wp14:editId="00DB71D0">
            <wp:simplePos x="0" y="0"/>
            <wp:positionH relativeFrom="column">
              <wp:posOffset>61397</wp:posOffset>
            </wp:positionH>
            <wp:positionV relativeFrom="paragraph">
              <wp:posOffset>156399</wp:posOffset>
            </wp:positionV>
            <wp:extent cx="4643252" cy="3482439"/>
            <wp:effectExtent l="171450" t="171450" r="157480" b="15621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ge.jpg"/>
                    <pic:cNvPicPr/>
                  </pic:nvPicPr>
                  <pic:blipFill>
                    <a:blip r:embed="rId30">
                      <a:extLst>
                        <a:ext uri="{28A0092B-C50C-407E-A947-70E740481C1C}">
                          <a14:useLocalDpi xmlns:a14="http://schemas.microsoft.com/office/drawing/2010/main" val="0"/>
                        </a:ext>
                      </a:extLst>
                    </a:blip>
                    <a:stretch>
                      <a:fillRect/>
                    </a:stretch>
                  </pic:blipFill>
                  <pic:spPr>
                    <a:xfrm>
                      <a:off x="0" y="0"/>
                      <a:ext cx="4643252" cy="34824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065D51" w:rsidRPr="006C0403" w:rsidSect="008476AB">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3EDC4" w14:textId="77777777" w:rsidR="00237531" w:rsidRDefault="00237531" w:rsidP="009C4975">
      <w:pPr>
        <w:spacing w:after="0" w:line="240" w:lineRule="auto"/>
      </w:pPr>
      <w:r>
        <w:separator/>
      </w:r>
    </w:p>
  </w:endnote>
  <w:endnote w:type="continuationSeparator" w:id="0">
    <w:p w14:paraId="497F68FC" w14:textId="77777777" w:rsidR="00237531" w:rsidRDefault="00237531"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F28F3" w14:textId="3D40E530" w:rsidR="00CD635E" w:rsidRPr="00FD6FE9" w:rsidRDefault="00CD635E" w:rsidP="006D34EF">
    <w:pPr>
      <w:pStyle w:val="Voettekst"/>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9744" behindDoc="0" locked="0" layoutInCell="1" allowOverlap="0" wp14:anchorId="6B26AA9C" wp14:editId="456C1649">
          <wp:simplePos x="0" y="0"/>
          <wp:positionH relativeFrom="column">
            <wp:posOffset>-1330325</wp:posOffset>
          </wp:positionH>
          <wp:positionV relativeFrom="paragraph">
            <wp:posOffset>-1468755</wp:posOffset>
          </wp:positionV>
          <wp:extent cx="1548000" cy="2376000"/>
          <wp:effectExtent l="0" t="0" r="0" b="0"/>
          <wp:wrapNone/>
          <wp:docPr id="2"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394209" w:rsidRPr="00394209">
      <w:rPr>
        <w:rFonts w:ascii="Trebuchet MS" w:hAnsi="Trebuchet MS" w:cs="Arial"/>
        <w:noProof/>
        <w:color w:val="404040" w:themeColor="text1" w:themeTint="BF"/>
        <w:sz w:val="20"/>
        <w:szCs w:val="20"/>
        <w:lang w:val="nl-NL"/>
      </w:rPr>
      <w:t>18</w:t>
    </w:r>
    <w:r w:rsidRPr="00FD6FE9">
      <w:rPr>
        <w:rFonts w:ascii="Trebuchet MS" w:hAnsi="Trebuchet MS" w:cs="Arial"/>
        <w:color w:val="404040" w:themeColor="text1" w:themeTint="BF"/>
        <w:sz w:val="20"/>
        <w:szCs w:val="20"/>
      </w:rPr>
      <w:fldChar w:fldCharType="end"/>
    </w:r>
    <w:r>
      <w:rPr>
        <w:rFonts w:ascii="Trebuchet MS" w:hAnsi="Trebuchet MS" w:cs="Arial"/>
        <w:color w:val="404040" w:themeColor="text1" w:themeTint="BF"/>
        <w:sz w:val="20"/>
        <w:szCs w:val="20"/>
      </w:rPr>
      <w:tab/>
      <w:t>DRUKVOORBEREIDING</w:t>
    </w:r>
    <w:r>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t>D/</w:t>
    </w:r>
    <w:r>
      <w:rPr>
        <w:rFonts w:ascii="Trebuchet MS" w:hAnsi="Trebuchet MS" w:cs="Arial"/>
        <w:color w:val="404040" w:themeColor="text1" w:themeTint="BF"/>
        <w:sz w:val="20"/>
        <w:szCs w:val="20"/>
      </w:rPr>
      <w:t>2016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13.758/009</w:t>
    </w:r>
  </w:p>
  <w:p w14:paraId="0FD29EDD" w14:textId="77777777" w:rsidR="00CD635E" w:rsidRPr="00065D51" w:rsidRDefault="00CD635E" w:rsidP="0013456D">
    <w:pPr>
      <w:pStyle w:val="Voettekst"/>
      <w:jc w:val="center"/>
      <w:rPr>
        <w:rFonts w:ascii="Arial" w:hAnsi="Arial" w:cs="Arial"/>
        <w:sz w:val="20"/>
        <w:szCs w:val="20"/>
      </w:rPr>
    </w:pPr>
    <w:r>
      <w:rPr>
        <w:rFonts w:ascii="Trebuchet MS" w:hAnsi="Trebuchet MS" w:cs="Arial"/>
        <w:color w:val="404040" w:themeColor="text1" w:themeTint="BF"/>
        <w:sz w:val="20"/>
        <w:szCs w:val="20"/>
      </w:rPr>
      <w:t>3</w:t>
    </w:r>
    <w:r w:rsidRPr="00640080">
      <w:rPr>
        <w:rFonts w:ascii="Trebuchet MS" w:hAnsi="Trebuchet MS" w:cs="Arial"/>
        <w:color w:val="404040" w:themeColor="text1" w:themeTint="BF"/>
        <w:sz w:val="20"/>
        <w:szCs w:val="20"/>
        <w:vertAlign w:val="superscript"/>
      </w:rPr>
      <w:t>de</w:t>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t>graad</w:t>
    </w:r>
    <w:r>
      <w:rPr>
        <w:rFonts w:ascii="Arial" w:hAnsi="Arial" w:cs="Arial"/>
        <w:color w:val="404040" w:themeColor="text1" w:themeTint="BF"/>
        <w:sz w:val="20"/>
        <w:szCs w:val="20"/>
      </w:rPr>
      <w:t xml:space="preserve"> bso</w:t>
    </w:r>
  </w:p>
  <w:p w14:paraId="1E253AAF" w14:textId="77777777" w:rsidR="00CD635E" w:rsidRDefault="00CD635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F6DB7" w14:textId="24760322" w:rsidR="00CD635E" w:rsidRPr="00FD6FE9" w:rsidRDefault="00CD635E" w:rsidP="0013456D">
    <w:pPr>
      <w:pStyle w:val="Voettekst"/>
      <w:jc w:val="center"/>
      <w:rPr>
        <w:rFonts w:ascii="Trebuchet MS" w:hAnsi="Trebuchet MS" w:cs="Arial"/>
        <w:color w:val="404040" w:themeColor="text1" w:themeTint="BF"/>
        <w:sz w:val="20"/>
        <w:szCs w:val="20"/>
      </w:rPr>
    </w:pPr>
    <w:r w:rsidRPr="00F34D5A">
      <w:rPr>
        <w:rFonts w:ascii="Trebuchet MS" w:hAnsi="Trebuchet MS" w:cs="Arial"/>
        <w:noProof/>
        <w:color w:val="404040" w:themeColor="text1" w:themeTint="BF"/>
        <w:sz w:val="20"/>
        <w:szCs w:val="20"/>
        <w:lang w:eastAsia="nl-BE"/>
      </w:rPr>
      <w:drawing>
        <wp:anchor distT="0" distB="0" distL="114300" distR="114300" simplePos="0" relativeHeight="251677696" behindDoc="0" locked="0" layoutInCell="1" allowOverlap="0" wp14:anchorId="5E9FD2D9" wp14:editId="3468B0FD">
          <wp:simplePos x="0" y="0"/>
          <wp:positionH relativeFrom="column">
            <wp:posOffset>5500370</wp:posOffset>
          </wp:positionH>
          <wp:positionV relativeFrom="paragraph">
            <wp:posOffset>-1472565</wp:posOffset>
          </wp:positionV>
          <wp:extent cx="1525905" cy="2375535"/>
          <wp:effectExtent l="0" t="0" r="0" b="0"/>
          <wp:wrapNone/>
          <wp:docPr id="4" name="Afbeeldi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ascii="Trebuchet MS" w:hAnsi="Trebuchet MS" w:cs="Arial"/>
        <w:color w:val="404040" w:themeColor="text1" w:themeTint="BF"/>
        <w:sz w:val="20"/>
        <w:szCs w:val="20"/>
      </w:rPr>
      <w:t>D/</w:t>
    </w:r>
    <w:r>
      <w:rPr>
        <w:rFonts w:ascii="Trebuchet MS" w:hAnsi="Trebuchet MS" w:cs="Arial"/>
        <w:color w:val="404040" w:themeColor="text1" w:themeTint="BF"/>
        <w:sz w:val="20"/>
        <w:szCs w:val="20"/>
      </w:rPr>
      <w:t>2016</w:t>
    </w:r>
    <w:r w:rsidRPr="00FD6FE9">
      <w:rPr>
        <w:rFonts w:ascii="Trebuchet MS" w:hAnsi="Trebuchet MS" w:cs="Arial"/>
        <w:color w:val="404040" w:themeColor="text1" w:themeTint="BF"/>
        <w:sz w:val="20"/>
        <w:szCs w:val="20"/>
      </w:rPr>
      <w:t>/</w:t>
    </w:r>
    <w:r>
      <w:rPr>
        <w:rFonts w:ascii="Trebuchet MS" w:hAnsi="Trebuchet MS" w:cs="Arial"/>
        <w:color w:val="404040" w:themeColor="text1" w:themeTint="BF"/>
        <w:sz w:val="20"/>
        <w:szCs w:val="20"/>
      </w:rPr>
      <w:t>13.758/009</w:t>
    </w:r>
    <w:r>
      <w:rPr>
        <w:rFonts w:ascii="Trebuchet MS" w:hAnsi="Trebuchet MS" w:cs="Arial"/>
        <w:color w:val="404040" w:themeColor="text1" w:themeTint="BF"/>
        <w:sz w:val="20"/>
        <w:szCs w:val="20"/>
      </w:rPr>
      <w:tab/>
      <w:t>DRUKVOORBEREIDING</w:t>
    </w:r>
    <w:r w:rsidRPr="00FD6FE9">
      <w:rPr>
        <w:rFonts w:ascii="Trebuchet MS" w:hAnsi="Trebuchet MS" w:cs="Arial"/>
        <w:color w:val="404040" w:themeColor="text1" w:themeTint="BF"/>
        <w:sz w:val="20"/>
        <w:szCs w:val="20"/>
      </w:rPr>
      <w:tab/>
    </w:r>
    <w:r w:rsidRPr="00FD6FE9">
      <w:rPr>
        <w:rFonts w:ascii="Trebuchet MS" w:hAnsi="Trebuchet MS" w:cs="Arial"/>
        <w:color w:val="404040" w:themeColor="text1" w:themeTint="BF"/>
        <w:sz w:val="20"/>
        <w:szCs w:val="20"/>
      </w:rPr>
      <w:fldChar w:fldCharType="begin"/>
    </w:r>
    <w:r w:rsidRPr="00FD6FE9">
      <w:rPr>
        <w:rFonts w:ascii="Trebuchet MS" w:hAnsi="Trebuchet MS" w:cs="Arial"/>
        <w:color w:val="404040" w:themeColor="text1" w:themeTint="BF"/>
        <w:sz w:val="20"/>
        <w:szCs w:val="20"/>
      </w:rPr>
      <w:instrText>PAGE   \* MERGEFORMAT</w:instrText>
    </w:r>
    <w:r w:rsidRPr="00FD6FE9">
      <w:rPr>
        <w:rFonts w:ascii="Trebuchet MS" w:hAnsi="Trebuchet MS" w:cs="Arial"/>
        <w:color w:val="404040" w:themeColor="text1" w:themeTint="BF"/>
        <w:sz w:val="20"/>
        <w:szCs w:val="20"/>
      </w:rPr>
      <w:fldChar w:fldCharType="separate"/>
    </w:r>
    <w:r w:rsidR="00394209" w:rsidRPr="00394209">
      <w:rPr>
        <w:rFonts w:ascii="Trebuchet MS" w:hAnsi="Trebuchet MS" w:cs="Arial"/>
        <w:noProof/>
        <w:color w:val="404040" w:themeColor="text1" w:themeTint="BF"/>
        <w:sz w:val="20"/>
        <w:szCs w:val="20"/>
        <w:lang w:val="nl-NL"/>
      </w:rPr>
      <w:t>17</w:t>
    </w:r>
    <w:r w:rsidRPr="00FD6FE9">
      <w:rPr>
        <w:rFonts w:ascii="Trebuchet MS" w:hAnsi="Trebuchet MS" w:cs="Arial"/>
        <w:color w:val="404040" w:themeColor="text1" w:themeTint="BF"/>
        <w:sz w:val="20"/>
        <w:szCs w:val="20"/>
      </w:rPr>
      <w:fldChar w:fldCharType="end"/>
    </w:r>
  </w:p>
  <w:p w14:paraId="1AD0E252" w14:textId="77777777" w:rsidR="00CD635E" w:rsidRPr="00FD6FE9" w:rsidRDefault="00CD635E" w:rsidP="0013456D">
    <w:pPr>
      <w:pStyle w:val="Voettekst"/>
      <w:jc w:val="center"/>
      <w:rPr>
        <w:rFonts w:ascii="Trebuchet MS" w:hAnsi="Trebuchet MS" w:cs="Arial"/>
        <w:color w:val="404040" w:themeColor="text1" w:themeTint="BF"/>
        <w:sz w:val="20"/>
        <w:szCs w:val="20"/>
      </w:rPr>
    </w:pPr>
    <w:r>
      <w:rPr>
        <w:rFonts w:ascii="Trebuchet MS" w:hAnsi="Trebuchet MS" w:cs="Arial"/>
        <w:color w:val="404040" w:themeColor="text1" w:themeTint="BF"/>
        <w:sz w:val="20"/>
        <w:szCs w:val="20"/>
      </w:rPr>
      <w:t>3</w:t>
    </w:r>
    <w:r w:rsidRPr="00640080">
      <w:rPr>
        <w:rFonts w:ascii="Trebuchet MS" w:hAnsi="Trebuchet MS" w:cs="Arial"/>
        <w:color w:val="404040" w:themeColor="text1" w:themeTint="BF"/>
        <w:sz w:val="20"/>
        <w:szCs w:val="20"/>
        <w:vertAlign w:val="superscript"/>
      </w:rPr>
      <w:t>de</w:t>
    </w:r>
    <w:r>
      <w:rPr>
        <w:rFonts w:ascii="Trebuchet MS" w:hAnsi="Trebuchet MS" w:cs="Arial"/>
        <w:color w:val="404040" w:themeColor="text1" w:themeTint="BF"/>
        <w:sz w:val="20"/>
        <w:szCs w:val="20"/>
      </w:rPr>
      <w:t xml:space="preserve"> </w:t>
    </w:r>
    <w:r w:rsidRPr="00FD6FE9">
      <w:rPr>
        <w:rFonts w:ascii="Trebuchet MS" w:hAnsi="Trebuchet MS" w:cs="Arial"/>
        <w:color w:val="404040" w:themeColor="text1" w:themeTint="BF"/>
        <w:sz w:val="20"/>
        <w:szCs w:val="20"/>
      </w:rPr>
      <w:t xml:space="preserve">graad </w:t>
    </w:r>
    <w:r>
      <w:rPr>
        <w:rFonts w:ascii="Trebuchet MS" w:hAnsi="Trebuchet MS" w:cs="Arial"/>
        <w:color w:val="404040" w:themeColor="text1" w:themeTint="BF"/>
        <w:sz w:val="20"/>
        <w:szCs w:val="20"/>
      </w:rPr>
      <w:t>bso</w:t>
    </w:r>
  </w:p>
  <w:p w14:paraId="5A871949" w14:textId="77777777" w:rsidR="00CD635E" w:rsidRDefault="00CD635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88DE2" w14:textId="77777777" w:rsidR="00237531" w:rsidRDefault="00237531" w:rsidP="009C4975">
      <w:pPr>
        <w:spacing w:after="0" w:line="240" w:lineRule="auto"/>
      </w:pPr>
      <w:r>
        <w:separator/>
      </w:r>
    </w:p>
  </w:footnote>
  <w:footnote w:type="continuationSeparator" w:id="0">
    <w:p w14:paraId="61EDA5F2" w14:textId="77777777" w:rsidR="00237531" w:rsidRDefault="00237531" w:rsidP="009C49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2DCF4E" w14:textId="2834261D" w:rsidR="00CD635E" w:rsidRDefault="00CD635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82C9A" w14:textId="73A6FA74" w:rsidR="00CD635E" w:rsidRDefault="00CD635E">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C304F" w14:textId="5DE4A8FF" w:rsidR="00CD635E" w:rsidRDefault="00CD635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63BE"/>
    <w:multiLevelType w:val="hybridMultilevel"/>
    <w:tmpl w:val="71DC8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5A3478E"/>
    <w:multiLevelType w:val="hybridMultilevel"/>
    <w:tmpl w:val="C2A246B4"/>
    <w:lvl w:ilvl="0" w:tplc="E70EC044">
      <w:numFmt w:val="bullet"/>
      <w:pStyle w:val="LPwenk1"/>
      <w:lvlText w:val="•"/>
      <w:lvlJc w:val="left"/>
      <w:pPr>
        <w:tabs>
          <w:tab w:val="num" w:pos="397"/>
        </w:tabs>
        <w:ind w:left="397" w:hanging="397"/>
      </w:pPr>
      <w:rPr>
        <w:rFonts w:ascii="Arial" w:hAnsi="Arial" w:hint="default"/>
      </w:rPr>
    </w:lvl>
    <w:lvl w:ilvl="1" w:tplc="08130003">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C50D7B"/>
    <w:multiLevelType w:val="hybridMultilevel"/>
    <w:tmpl w:val="AE36F1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C6B6044"/>
    <w:multiLevelType w:val="hybridMultilevel"/>
    <w:tmpl w:val="CD942D2C"/>
    <w:lvl w:ilvl="0" w:tplc="0D5E1BEA">
      <w:start w:val="1"/>
      <w:numFmt w:val="decimal"/>
      <w:pStyle w:val="Lijstnummering2"/>
      <w:lvlText w:val="%1"/>
      <w:lvlJc w:val="left"/>
      <w:pPr>
        <w:ind w:left="1425" w:hanging="1425"/>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23953A87"/>
    <w:multiLevelType w:val="hybridMultilevel"/>
    <w:tmpl w:val="6C126880"/>
    <w:lvl w:ilvl="0" w:tplc="881C04C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4A0368B"/>
    <w:multiLevelType w:val="hybridMultilevel"/>
    <w:tmpl w:val="0FC8DA06"/>
    <w:lvl w:ilvl="0" w:tplc="930E253A">
      <w:start w:val="1"/>
      <w:numFmt w:val="bullet"/>
      <w:pStyle w:val="VVKSOOpsomming123"/>
      <w:lvlText w:val="–"/>
      <w:lvlJc w:val="left"/>
      <w:pPr>
        <w:tabs>
          <w:tab w:val="num" w:pos="397"/>
        </w:tabs>
        <w:ind w:left="397" w:hanging="397"/>
      </w:pPr>
      <w:rPr>
        <w:rFonts w:ascii="Arial" w:hAnsi="Arial" w:hint="default"/>
        <w:color w:val="auto"/>
      </w:rPr>
    </w:lvl>
    <w:lvl w:ilvl="1" w:tplc="04130003">
      <w:start w:val="10"/>
      <w:numFmt w:val="bullet"/>
      <w:lvlText w:val="-"/>
      <w:lvlJc w:val="left"/>
      <w:pPr>
        <w:tabs>
          <w:tab w:val="num" w:pos="1785"/>
        </w:tabs>
        <w:ind w:left="1785" w:hanging="705"/>
      </w:pPr>
      <w:rPr>
        <w:rFonts w:ascii="Times New Roman" w:eastAsia="Times New Roman" w:hAnsi="Times New Roman" w:hint="default"/>
      </w:rPr>
    </w:lvl>
    <w:lvl w:ilvl="2" w:tplc="04130005">
      <w:start w:val="2"/>
      <w:numFmt w:val="bullet"/>
      <w:lvlText w:val=""/>
      <w:lvlJc w:val="left"/>
      <w:pPr>
        <w:ind w:left="2160" w:hanging="360"/>
      </w:pPr>
      <w:rPr>
        <w:rFonts w:ascii="Symbol" w:eastAsia="Times New Roman"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35207E"/>
    <w:multiLevelType w:val="hybridMultilevel"/>
    <w:tmpl w:val="17903D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3D92894"/>
    <w:multiLevelType w:val="hybridMultilevel"/>
    <w:tmpl w:val="BB7E7D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C8D7F1D"/>
    <w:multiLevelType w:val="hybridMultilevel"/>
    <w:tmpl w:val="410275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01C0DB4"/>
    <w:multiLevelType w:val="multilevel"/>
    <w:tmpl w:val="56B2783A"/>
    <w:lvl w:ilvl="0">
      <w:start w:val="1"/>
      <w:numFmt w:val="decimal"/>
      <w:pStyle w:val="LPKop1"/>
      <w:lvlText w:val="%1"/>
      <w:lvlJc w:val="left"/>
      <w:pPr>
        <w:tabs>
          <w:tab w:val="num" w:pos="851"/>
        </w:tabs>
        <w:ind w:left="851" w:hanging="851"/>
      </w:pPr>
      <w:rPr>
        <w:rFonts w:hint="default"/>
      </w:rPr>
    </w:lvl>
    <w:lvl w:ilvl="1">
      <w:start w:val="1"/>
      <w:numFmt w:val="decimal"/>
      <w:pStyle w:val="LPKop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4A331D9"/>
    <w:multiLevelType w:val="hybridMultilevel"/>
    <w:tmpl w:val="9E9E9962"/>
    <w:lvl w:ilvl="0" w:tplc="FFFFFFFF">
      <w:start w:val="1"/>
      <w:numFmt w:val="bullet"/>
      <w:lvlText w:val="–"/>
      <w:lvlJc w:val="left"/>
      <w:pPr>
        <w:tabs>
          <w:tab w:val="num" w:pos="1714"/>
        </w:tabs>
        <w:ind w:left="1714" w:hanging="454"/>
      </w:pPr>
      <w:rPr>
        <w:rFonts w:hint="default"/>
      </w:rPr>
    </w:lvl>
    <w:lvl w:ilvl="1" w:tplc="89200F52">
      <w:start w:val="2"/>
      <w:numFmt w:val="bullet"/>
      <w:lvlText w:val="-"/>
      <w:lvlJc w:val="left"/>
      <w:pPr>
        <w:tabs>
          <w:tab w:val="num" w:pos="1440"/>
        </w:tabs>
        <w:ind w:left="1440" w:hanging="360"/>
      </w:pPr>
      <w:rPr>
        <w:rFonts w:ascii="Arial" w:eastAsia="Times New Roman" w:hAnsi="Arial" w:cs="Arial" w:hint="default"/>
      </w:rPr>
    </w:lvl>
    <w:lvl w:ilvl="2" w:tplc="AD507944">
      <w:start w:val="9"/>
      <w:numFmt w:val="bullet"/>
      <w:lvlText w:val=""/>
      <w:lvlJc w:val="left"/>
      <w:pPr>
        <w:tabs>
          <w:tab w:val="num" w:pos="2160"/>
        </w:tabs>
        <w:ind w:left="2160" w:hanging="360"/>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3E6336"/>
    <w:multiLevelType w:val="hybridMultilevel"/>
    <w:tmpl w:val="A1A47750"/>
    <w:lvl w:ilvl="0" w:tplc="A51E0A2C">
      <w:start w:val="1"/>
      <w:numFmt w:val="decimal"/>
      <w:pStyle w:val="LPAD"/>
      <w:lvlText w:val="AD %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17B6770"/>
    <w:multiLevelType w:val="hybridMultilevel"/>
    <w:tmpl w:val="FC002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2E8314C"/>
    <w:multiLevelType w:val="hybridMultilevel"/>
    <w:tmpl w:val="BA32B8D4"/>
    <w:lvl w:ilvl="0" w:tplc="94D4F30C">
      <w:start w:val="1"/>
      <w:numFmt w:val="bullet"/>
      <w:lvlText w:val=""/>
      <w:lvlJc w:val="left"/>
      <w:pPr>
        <w:ind w:left="720" w:hanging="360"/>
      </w:pPr>
      <w:rPr>
        <w:rFonts w:ascii="Symbol" w:hAnsi="Symbol" w:hint="default"/>
      </w:rPr>
    </w:lvl>
    <w:lvl w:ilvl="1" w:tplc="1518BAF6">
      <w:numFmt w:val="bullet"/>
      <w:lvlText w:val="-"/>
      <w:lvlJc w:val="left"/>
      <w:pPr>
        <w:ind w:left="1440" w:hanging="360"/>
      </w:pPr>
      <w:rPr>
        <w:rFonts w:ascii="Arial" w:eastAsia="Times New Roman"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34E6623"/>
    <w:multiLevelType w:val="hybridMultilevel"/>
    <w:tmpl w:val="6330909C"/>
    <w:lvl w:ilvl="0" w:tplc="3AA06490">
      <w:start w:val="1"/>
      <w:numFmt w:val="bullet"/>
      <w:pStyle w:val="Lpdoel3"/>
      <w:lvlText w:val=""/>
      <w:lvlJc w:val="left"/>
      <w:pPr>
        <w:tabs>
          <w:tab w:val="num" w:pos="851"/>
        </w:tabs>
        <w:ind w:left="851" w:hanging="454"/>
      </w:pPr>
      <w:rPr>
        <w:rFonts w:ascii="Symbol" w:hAnsi="Symbol" w:hint="default"/>
      </w:rPr>
    </w:lvl>
    <w:lvl w:ilvl="1" w:tplc="A8A66A50">
      <w:start w:val="1"/>
      <w:numFmt w:val="bullet"/>
      <w:lvlText w:val="o"/>
      <w:lvlJc w:val="left"/>
      <w:pPr>
        <w:tabs>
          <w:tab w:val="num" w:pos="1440"/>
        </w:tabs>
        <w:ind w:left="1440" w:hanging="360"/>
      </w:pPr>
      <w:rPr>
        <w:rFonts w:ascii="Courier New" w:hAnsi="Courier New" w:hint="default"/>
      </w:rPr>
    </w:lvl>
    <w:lvl w:ilvl="2" w:tplc="73121DFC">
      <w:start w:val="1"/>
      <w:numFmt w:val="bullet"/>
      <w:pStyle w:val="Lpdoel4"/>
      <w:lvlText w:val=""/>
      <w:lvlJc w:val="left"/>
      <w:pPr>
        <w:tabs>
          <w:tab w:val="num" w:pos="2160"/>
        </w:tabs>
        <w:ind w:left="2160" w:hanging="360"/>
      </w:pPr>
      <w:rPr>
        <w:rFonts w:ascii="Wingdings" w:hAnsi="Wingdings" w:hint="default"/>
      </w:rPr>
    </w:lvl>
    <w:lvl w:ilvl="3" w:tplc="6576EC7E">
      <w:start w:val="1"/>
      <w:numFmt w:val="bullet"/>
      <w:lvlText w:val=""/>
      <w:lvlJc w:val="left"/>
      <w:pPr>
        <w:tabs>
          <w:tab w:val="num" w:pos="2880"/>
        </w:tabs>
        <w:ind w:left="2880" w:hanging="360"/>
      </w:pPr>
      <w:rPr>
        <w:rFonts w:ascii="Symbol" w:hAnsi="Symbol" w:hint="default"/>
      </w:rPr>
    </w:lvl>
    <w:lvl w:ilvl="4" w:tplc="4B72E2BA" w:tentative="1">
      <w:start w:val="1"/>
      <w:numFmt w:val="bullet"/>
      <w:lvlText w:val="o"/>
      <w:lvlJc w:val="left"/>
      <w:pPr>
        <w:tabs>
          <w:tab w:val="num" w:pos="3600"/>
        </w:tabs>
        <w:ind w:left="3600" w:hanging="360"/>
      </w:pPr>
      <w:rPr>
        <w:rFonts w:ascii="Courier New" w:hAnsi="Courier New" w:hint="default"/>
      </w:rPr>
    </w:lvl>
    <w:lvl w:ilvl="5" w:tplc="7DF473EC" w:tentative="1">
      <w:start w:val="1"/>
      <w:numFmt w:val="bullet"/>
      <w:lvlText w:val=""/>
      <w:lvlJc w:val="left"/>
      <w:pPr>
        <w:tabs>
          <w:tab w:val="num" w:pos="4320"/>
        </w:tabs>
        <w:ind w:left="4320" w:hanging="360"/>
      </w:pPr>
      <w:rPr>
        <w:rFonts w:ascii="Wingdings" w:hAnsi="Wingdings" w:hint="default"/>
      </w:rPr>
    </w:lvl>
    <w:lvl w:ilvl="6" w:tplc="7FBCD3C4" w:tentative="1">
      <w:start w:val="1"/>
      <w:numFmt w:val="bullet"/>
      <w:lvlText w:val=""/>
      <w:lvlJc w:val="left"/>
      <w:pPr>
        <w:tabs>
          <w:tab w:val="num" w:pos="5040"/>
        </w:tabs>
        <w:ind w:left="5040" w:hanging="360"/>
      </w:pPr>
      <w:rPr>
        <w:rFonts w:ascii="Symbol" w:hAnsi="Symbol" w:hint="default"/>
      </w:rPr>
    </w:lvl>
    <w:lvl w:ilvl="7" w:tplc="B6F8D5FC" w:tentative="1">
      <w:start w:val="1"/>
      <w:numFmt w:val="bullet"/>
      <w:lvlText w:val="o"/>
      <w:lvlJc w:val="left"/>
      <w:pPr>
        <w:tabs>
          <w:tab w:val="num" w:pos="5760"/>
        </w:tabs>
        <w:ind w:left="5760" w:hanging="360"/>
      </w:pPr>
      <w:rPr>
        <w:rFonts w:ascii="Courier New" w:hAnsi="Courier New" w:hint="default"/>
      </w:rPr>
    </w:lvl>
    <w:lvl w:ilvl="8" w:tplc="B3AC580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EE3246"/>
    <w:multiLevelType w:val="hybridMultilevel"/>
    <w:tmpl w:val="C330944E"/>
    <w:lvl w:ilvl="0" w:tplc="08130001">
      <w:start w:val="1"/>
      <w:numFmt w:val="bullet"/>
      <w:pStyle w:val="OpmaakprofielVVKSOOpsomming2Na0p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49C5C8C"/>
    <w:multiLevelType w:val="hybridMultilevel"/>
    <w:tmpl w:val="80B068FA"/>
    <w:lvl w:ilvl="0" w:tplc="C4DE341A">
      <w:start w:val="1"/>
      <w:numFmt w:val="decimal"/>
      <w:lvlText w:val="Att%1"/>
      <w:lvlJc w:val="left"/>
      <w:pPr>
        <w:ind w:left="360" w:hanging="360"/>
      </w:pPr>
      <w:rPr>
        <w:rFonts w:hint="default"/>
      </w:rPr>
    </w:lvl>
    <w:lvl w:ilvl="1" w:tplc="08130019">
      <w:start w:val="1"/>
      <w:numFmt w:val="lowerLetter"/>
      <w:lvlText w:val="%2."/>
      <w:lvlJc w:val="left"/>
      <w:pPr>
        <w:ind w:left="720" w:hanging="360"/>
      </w:pPr>
    </w:lvl>
    <w:lvl w:ilvl="2" w:tplc="0813001B" w:tentative="1">
      <w:start w:val="1"/>
      <w:numFmt w:val="lowerRoman"/>
      <w:lvlText w:val="%3."/>
      <w:lvlJc w:val="right"/>
      <w:pPr>
        <w:ind w:left="1440" w:hanging="180"/>
      </w:pPr>
    </w:lvl>
    <w:lvl w:ilvl="3" w:tplc="0813000F" w:tentative="1">
      <w:start w:val="1"/>
      <w:numFmt w:val="decimal"/>
      <w:lvlText w:val="%4."/>
      <w:lvlJc w:val="left"/>
      <w:pPr>
        <w:ind w:left="2160" w:hanging="360"/>
      </w:pPr>
    </w:lvl>
    <w:lvl w:ilvl="4" w:tplc="08130019" w:tentative="1">
      <w:start w:val="1"/>
      <w:numFmt w:val="lowerLetter"/>
      <w:lvlText w:val="%5."/>
      <w:lvlJc w:val="left"/>
      <w:pPr>
        <w:ind w:left="2880" w:hanging="360"/>
      </w:pPr>
    </w:lvl>
    <w:lvl w:ilvl="5" w:tplc="0813001B" w:tentative="1">
      <w:start w:val="1"/>
      <w:numFmt w:val="lowerRoman"/>
      <w:lvlText w:val="%6."/>
      <w:lvlJc w:val="right"/>
      <w:pPr>
        <w:ind w:left="3600" w:hanging="180"/>
      </w:pPr>
    </w:lvl>
    <w:lvl w:ilvl="6" w:tplc="0813000F" w:tentative="1">
      <w:start w:val="1"/>
      <w:numFmt w:val="decimal"/>
      <w:lvlText w:val="%7."/>
      <w:lvlJc w:val="left"/>
      <w:pPr>
        <w:ind w:left="4320" w:hanging="360"/>
      </w:pPr>
    </w:lvl>
    <w:lvl w:ilvl="7" w:tplc="08130019" w:tentative="1">
      <w:start w:val="1"/>
      <w:numFmt w:val="lowerLetter"/>
      <w:lvlText w:val="%8."/>
      <w:lvlJc w:val="left"/>
      <w:pPr>
        <w:ind w:left="5040" w:hanging="360"/>
      </w:pPr>
    </w:lvl>
    <w:lvl w:ilvl="8" w:tplc="0813001B" w:tentative="1">
      <w:start w:val="1"/>
      <w:numFmt w:val="lowerRoman"/>
      <w:lvlText w:val="%9."/>
      <w:lvlJc w:val="right"/>
      <w:pPr>
        <w:ind w:left="5760" w:hanging="180"/>
      </w:pPr>
    </w:lvl>
  </w:abstractNum>
  <w:abstractNum w:abstractNumId="17" w15:restartNumberingAfterBreak="0">
    <w:nsid w:val="77D62F86"/>
    <w:multiLevelType w:val="hybridMultilevel"/>
    <w:tmpl w:val="1FBA734A"/>
    <w:lvl w:ilvl="0" w:tplc="3B76AAF0">
      <w:start w:val="1"/>
      <w:numFmt w:val="bullet"/>
      <w:pStyle w:val="Lpdoel2"/>
      <w:lvlText w:val="–"/>
      <w:lvlJc w:val="left"/>
      <w:pPr>
        <w:tabs>
          <w:tab w:val="num" w:pos="1105"/>
        </w:tabs>
        <w:ind w:left="1105" w:hanging="39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30003">
      <w:start w:val="1"/>
      <w:numFmt w:val="bullet"/>
      <w:lvlText w:val="o"/>
      <w:lvlJc w:val="left"/>
      <w:pPr>
        <w:tabs>
          <w:tab w:val="num" w:pos="2148"/>
        </w:tabs>
        <w:ind w:left="2148" w:hanging="360"/>
      </w:pPr>
      <w:rPr>
        <w:rFonts w:ascii="Courier New" w:hAnsi="Courier New" w:cs="Courier New" w:hint="default"/>
      </w:rPr>
    </w:lvl>
    <w:lvl w:ilvl="2" w:tplc="08130005" w:tentative="1">
      <w:start w:val="1"/>
      <w:numFmt w:val="bullet"/>
      <w:lvlText w:val=""/>
      <w:lvlJc w:val="left"/>
      <w:pPr>
        <w:tabs>
          <w:tab w:val="num" w:pos="2868"/>
        </w:tabs>
        <w:ind w:left="2868" w:hanging="360"/>
      </w:pPr>
      <w:rPr>
        <w:rFonts w:ascii="Wingdings" w:hAnsi="Wingdings" w:hint="default"/>
      </w:rPr>
    </w:lvl>
    <w:lvl w:ilvl="3" w:tplc="08130001" w:tentative="1">
      <w:start w:val="1"/>
      <w:numFmt w:val="bullet"/>
      <w:lvlText w:val=""/>
      <w:lvlJc w:val="left"/>
      <w:pPr>
        <w:tabs>
          <w:tab w:val="num" w:pos="3588"/>
        </w:tabs>
        <w:ind w:left="3588" w:hanging="360"/>
      </w:pPr>
      <w:rPr>
        <w:rFonts w:ascii="Symbol" w:hAnsi="Symbol" w:hint="default"/>
      </w:rPr>
    </w:lvl>
    <w:lvl w:ilvl="4" w:tplc="08130003" w:tentative="1">
      <w:start w:val="1"/>
      <w:numFmt w:val="bullet"/>
      <w:lvlText w:val="o"/>
      <w:lvlJc w:val="left"/>
      <w:pPr>
        <w:tabs>
          <w:tab w:val="num" w:pos="4308"/>
        </w:tabs>
        <w:ind w:left="4308" w:hanging="360"/>
      </w:pPr>
      <w:rPr>
        <w:rFonts w:ascii="Courier New" w:hAnsi="Courier New" w:cs="Courier New" w:hint="default"/>
      </w:rPr>
    </w:lvl>
    <w:lvl w:ilvl="5" w:tplc="08130005" w:tentative="1">
      <w:start w:val="1"/>
      <w:numFmt w:val="bullet"/>
      <w:lvlText w:val=""/>
      <w:lvlJc w:val="left"/>
      <w:pPr>
        <w:tabs>
          <w:tab w:val="num" w:pos="5028"/>
        </w:tabs>
        <w:ind w:left="5028" w:hanging="360"/>
      </w:pPr>
      <w:rPr>
        <w:rFonts w:ascii="Wingdings" w:hAnsi="Wingdings" w:hint="default"/>
      </w:rPr>
    </w:lvl>
    <w:lvl w:ilvl="6" w:tplc="08130001" w:tentative="1">
      <w:start w:val="1"/>
      <w:numFmt w:val="bullet"/>
      <w:lvlText w:val=""/>
      <w:lvlJc w:val="left"/>
      <w:pPr>
        <w:tabs>
          <w:tab w:val="num" w:pos="5748"/>
        </w:tabs>
        <w:ind w:left="5748" w:hanging="360"/>
      </w:pPr>
      <w:rPr>
        <w:rFonts w:ascii="Symbol" w:hAnsi="Symbol" w:hint="default"/>
      </w:rPr>
    </w:lvl>
    <w:lvl w:ilvl="7" w:tplc="08130003" w:tentative="1">
      <w:start w:val="1"/>
      <w:numFmt w:val="bullet"/>
      <w:lvlText w:val="o"/>
      <w:lvlJc w:val="left"/>
      <w:pPr>
        <w:tabs>
          <w:tab w:val="num" w:pos="6468"/>
        </w:tabs>
        <w:ind w:left="6468" w:hanging="360"/>
      </w:pPr>
      <w:rPr>
        <w:rFonts w:ascii="Courier New" w:hAnsi="Courier New" w:cs="Courier New" w:hint="default"/>
      </w:rPr>
    </w:lvl>
    <w:lvl w:ilvl="8" w:tplc="0813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7B2928A2"/>
    <w:multiLevelType w:val="hybridMultilevel"/>
    <w:tmpl w:val="10480556"/>
    <w:lvl w:ilvl="0" w:tplc="F670AD9C">
      <w:start w:val="1"/>
      <w:numFmt w:val="decimal"/>
      <w:pStyle w:val="Lpdoel1"/>
      <w:lvlText w:val="%1."/>
      <w:lvlJc w:val="left"/>
      <w:pPr>
        <w:ind w:left="720" w:hanging="360"/>
      </w:pPr>
    </w:lvl>
    <w:lvl w:ilvl="1" w:tplc="08130019" w:tentative="1">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E77768E"/>
    <w:multiLevelType w:val="hybridMultilevel"/>
    <w:tmpl w:val="A3B61574"/>
    <w:lvl w:ilvl="0" w:tplc="4D0AFBA0">
      <w:start w:val="1"/>
      <w:numFmt w:val="bullet"/>
      <w:pStyle w:val="StijlVVKSOTekstZwart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8"/>
  </w:num>
  <w:num w:numId="4">
    <w:abstractNumId w:val="5"/>
  </w:num>
  <w:num w:numId="5">
    <w:abstractNumId w:val="14"/>
  </w:num>
  <w:num w:numId="6">
    <w:abstractNumId w:val="15"/>
  </w:num>
  <w:num w:numId="7">
    <w:abstractNumId w:val="2"/>
  </w:num>
  <w:num w:numId="8">
    <w:abstractNumId w:val="6"/>
  </w:num>
  <w:num w:numId="9">
    <w:abstractNumId w:val="12"/>
  </w:num>
  <w:num w:numId="10">
    <w:abstractNumId w:val="0"/>
  </w:num>
  <w:num w:numId="11">
    <w:abstractNumId w:val="18"/>
  </w:num>
  <w:num w:numId="12">
    <w:abstractNumId w:val="3"/>
  </w:num>
  <w:num w:numId="13">
    <w:abstractNumId w:val="1"/>
  </w:num>
  <w:num w:numId="14">
    <w:abstractNumId w:val="16"/>
  </w:num>
  <w:num w:numId="15">
    <w:abstractNumId w:val="11"/>
  </w:num>
  <w:num w:numId="16">
    <w:abstractNumId w:val="19"/>
  </w:num>
  <w:num w:numId="17">
    <w:abstractNumId w:val="7"/>
  </w:num>
  <w:num w:numId="18">
    <w:abstractNumId w:val="4"/>
  </w:num>
  <w:num w:numId="19">
    <w:abstractNumId w:val="13"/>
  </w:num>
  <w:num w:numId="20">
    <w:abstractNumId w:val="10"/>
  </w:num>
  <w:num w:numId="21">
    <w:abstractNumId w:val="18"/>
    <w:lvlOverride w:ilvl="0">
      <w:startOverride w:val="1"/>
    </w:lvlOverride>
  </w:num>
  <w:num w:numId="22">
    <w:abstractNumId w:val="18"/>
  </w:num>
  <w:num w:numId="23">
    <w:abstractNumId w:val="18"/>
  </w:num>
  <w:num w:numId="24">
    <w:abstractNumId w:val="18"/>
  </w:num>
  <w:num w:numId="2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12D51"/>
    <w:rsid w:val="00042B24"/>
    <w:rsid w:val="00043838"/>
    <w:rsid w:val="00045DEF"/>
    <w:rsid w:val="0004719A"/>
    <w:rsid w:val="000505E2"/>
    <w:rsid w:val="0005653F"/>
    <w:rsid w:val="000625C1"/>
    <w:rsid w:val="00065D51"/>
    <w:rsid w:val="00067398"/>
    <w:rsid w:val="00091AE9"/>
    <w:rsid w:val="000B00FB"/>
    <w:rsid w:val="000B309B"/>
    <w:rsid w:val="000C7C74"/>
    <w:rsid w:val="000E0B9B"/>
    <w:rsid w:val="00111745"/>
    <w:rsid w:val="0012026D"/>
    <w:rsid w:val="00122550"/>
    <w:rsid w:val="0013456D"/>
    <w:rsid w:val="00153DE0"/>
    <w:rsid w:val="00156FE7"/>
    <w:rsid w:val="001A0FAC"/>
    <w:rsid w:val="001A2840"/>
    <w:rsid w:val="001A6E2F"/>
    <w:rsid w:val="001B2091"/>
    <w:rsid w:val="001C5ECD"/>
    <w:rsid w:val="001D5CA5"/>
    <w:rsid w:val="001E2DCA"/>
    <w:rsid w:val="0020559C"/>
    <w:rsid w:val="00212805"/>
    <w:rsid w:val="0023668D"/>
    <w:rsid w:val="00237531"/>
    <w:rsid w:val="00262276"/>
    <w:rsid w:val="00277805"/>
    <w:rsid w:val="00277A58"/>
    <w:rsid w:val="002906F0"/>
    <w:rsid w:val="002C4AE6"/>
    <w:rsid w:val="002E11D3"/>
    <w:rsid w:val="00304BFB"/>
    <w:rsid w:val="00312D40"/>
    <w:rsid w:val="00315D36"/>
    <w:rsid w:val="00323B0B"/>
    <w:rsid w:val="003258AA"/>
    <w:rsid w:val="0033586A"/>
    <w:rsid w:val="003447B7"/>
    <w:rsid w:val="00393098"/>
    <w:rsid w:val="00394209"/>
    <w:rsid w:val="003B480D"/>
    <w:rsid w:val="003E06E5"/>
    <w:rsid w:val="00400FA1"/>
    <w:rsid w:val="00403BCA"/>
    <w:rsid w:val="00407445"/>
    <w:rsid w:val="004151CC"/>
    <w:rsid w:val="00431319"/>
    <w:rsid w:val="00454F77"/>
    <w:rsid w:val="004577A9"/>
    <w:rsid w:val="0048178A"/>
    <w:rsid w:val="00497621"/>
    <w:rsid w:val="00497CE1"/>
    <w:rsid w:val="004B4A1E"/>
    <w:rsid w:val="004C4B91"/>
    <w:rsid w:val="004D11B6"/>
    <w:rsid w:val="004D50AA"/>
    <w:rsid w:val="004D7EB5"/>
    <w:rsid w:val="00520C60"/>
    <w:rsid w:val="00523481"/>
    <w:rsid w:val="00534E44"/>
    <w:rsid w:val="00537193"/>
    <w:rsid w:val="00580526"/>
    <w:rsid w:val="00596175"/>
    <w:rsid w:val="0059765F"/>
    <w:rsid w:val="005A600D"/>
    <w:rsid w:val="005C38A0"/>
    <w:rsid w:val="005D0E80"/>
    <w:rsid w:val="005D365B"/>
    <w:rsid w:val="005D59E2"/>
    <w:rsid w:val="005E51C7"/>
    <w:rsid w:val="005F50CE"/>
    <w:rsid w:val="00621533"/>
    <w:rsid w:val="00632EF2"/>
    <w:rsid w:val="00636A04"/>
    <w:rsid w:val="00640080"/>
    <w:rsid w:val="006409DF"/>
    <w:rsid w:val="006454F0"/>
    <w:rsid w:val="006B108D"/>
    <w:rsid w:val="006B686A"/>
    <w:rsid w:val="006C0403"/>
    <w:rsid w:val="006D2F4C"/>
    <w:rsid w:val="006D34EF"/>
    <w:rsid w:val="006D4FE2"/>
    <w:rsid w:val="0071079E"/>
    <w:rsid w:val="007129E8"/>
    <w:rsid w:val="00727649"/>
    <w:rsid w:val="00764B27"/>
    <w:rsid w:val="00793360"/>
    <w:rsid w:val="00795F66"/>
    <w:rsid w:val="0079637F"/>
    <w:rsid w:val="00796EB4"/>
    <w:rsid w:val="007B3BC9"/>
    <w:rsid w:val="007C4247"/>
    <w:rsid w:val="007D1E07"/>
    <w:rsid w:val="007D3BB9"/>
    <w:rsid w:val="007D663E"/>
    <w:rsid w:val="007E68ED"/>
    <w:rsid w:val="007E6E34"/>
    <w:rsid w:val="007F1006"/>
    <w:rsid w:val="00802E01"/>
    <w:rsid w:val="0082659E"/>
    <w:rsid w:val="00836FF0"/>
    <w:rsid w:val="0084672B"/>
    <w:rsid w:val="008476AB"/>
    <w:rsid w:val="00857420"/>
    <w:rsid w:val="0086390D"/>
    <w:rsid w:val="008659D9"/>
    <w:rsid w:val="00866679"/>
    <w:rsid w:val="008773BD"/>
    <w:rsid w:val="00894082"/>
    <w:rsid w:val="008A7F3B"/>
    <w:rsid w:val="008F2143"/>
    <w:rsid w:val="008F2E4D"/>
    <w:rsid w:val="00910F1E"/>
    <w:rsid w:val="009314D0"/>
    <w:rsid w:val="00943CBF"/>
    <w:rsid w:val="009635D9"/>
    <w:rsid w:val="00966EB3"/>
    <w:rsid w:val="00974EFA"/>
    <w:rsid w:val="009A25CA"/>
    <w:rsid w:val="009C0F88"/>
    <w:rsid w:val="009C4975"/>
    <w:rsid w:val="009C7344"/>
    <w:rsid w:val="009D02CE"/>
    <w:rsid w:val="009D2855"/>
    <w:rsid w:val="00A02232"/>
    <w:rsid w:val="00A0235A"/>
    <w:rsid w:val="00A07BD4"/>
    <w:rsid w:val="00A135B4"/>
    <w:rsid w:val="00A228E2"/>
    <w:rsid w:val="00A244B3"/>
    <w:rsid w:val="00A25C22"/>
    <w:rsid w:val="00A30C53"/>
    <w:rsid w:val="00A6649F"/>
    <w:rsid w:val="00A85DA8"/>
    <w:rsid w:val="00AC616E"/>
    <w:rsid w:val="00AC6503"/>
    <w:rsid w:val="00AD1F88"/>
    <w:rsid w:val="00AE0C40"/>
    <w:rsid w:val="00AE4594"/>
    <w:rsid w:val="00AF4FAA"/>
    <w:rsid w:val="00B20181"/>
    <w:rsid w:val="00B25479"/>
    <w:rsid w:val="00B356D7"/>
    <w:rsid w:val="00B36789"/>
    <w:rsid w:val="00B36C56"/>
    <w:rsid w:val="00B4034B"/>
    <w:rsid w:val="00B51C29"/>
    <w:rsid w:val="00B55A86"/>
    <w:rsid w:val="00B66DBA"/>
    <w:rsid w:val="00B72A21"/>
    <w:rsid w:val="00B72A28"/>
    <w:rsid w:val="00B83B0C"/>
    <w:rsid w:val="00B84C98"/>
    <w:rsid w:val="00B8730D"/>
    <w:rsid w:val="00B90714"/>
    <w:rsid w:val="00B94FA1"/>
    <w:rsid w:val="00BA6D73"/>
    <w:rsid w:val="00BB1801"/>
    <w:rsid w:val="00BC4B3F"/>
    <w:rsid w:val="00BD52DC"/>
    <w:rsid w:val="00BD5CC2"/>
    <w:rsid w:val="00BF43B5"/>
    <w:rsid w:val="00C05B82"/>
    <w:rsid w:val="00C1099A"/>
    <w:rsid w:val="00C216D9"/>
    <w:rsid w:val="00C37296"/>
    <w:rsid w:val="00C61D4F"/>
    <w:rsid w:val="00CD635E"/>
    <w:rsid w:val="00CE3D87"/>
    <w:rsid w:val="00D05020"/>
    <w:rsid w:val="00D14DC4"/>
    <w:rsid w:val="00D43A4C"/>
    <w:rsid w:val="00D464DE"/>
    <w:rsid w:val="00D50CEF"/>
    <w:rsid w:val="00D722FD"/>
    <w:rsid w:val="00D85EE2"/>
    <w:rsid w:val="00D87CEF"/>
    <w:rsid w:val="00D94F14"/>
    <w:rsid w:val="00D967AF"/>
    <w:rsid w:val="00D97549"/>
    <w:rsid w:val="00DA3AAF"/>
    <w:rsid w:val="00DC15BA"/>
    <w:rsid w:val="00DC1D3C"/>
    <w:rsid w:val="00DC40D7"/>
    <w:rsid w:val="00DC4E58"/>
    <w:rsid w:val="00DD66B8"/>
    <w:rsid w:val="00DF6D24"/>
    <w:rsid w:val="00E0636E"/>
    <w:rsid w:val="00E2077F"/>
    <w:rsid w:val="00E25B2B"/>
    <w:rsid w:val="00E53396"/>
    <w:rsid w:val="00E55981"/>
    <w:rsid w:val="00E6089E"/>
    <w:rsid w:val="00E718E2"/>
    <w:rsid w:val="00E85D2A"/>
    <w:rsid w:val="00E97578"/>
    <w:rsid w:val="00E97A9D"/>
    <w:rsid w:val="00EB3731"/>
    <w:rsid w:val="00ED3E7F"/>
    <w:rsid w:val="00EE0CC4"/>
    <w:rsid w:val="00F02654"/>
    <w:rsid w:val="00F13F78"/>
    <w:rsid w:val="00F34D5A"/>
    <w:rsid w:val="00F53B2C"/>
    <w:rsid w:val="00F53FED"/>
    <w:rsid w:val="00F5493A"/>
    <w:rsid w:val="00F73CA7"/>
    <w:rsid w:val="00F74812"/>
    <w:rsid w:val="00F823FC"/>
    <w:rsid w:val="00F87496"/>
    <w:rsid w:val="00F97414"/>
    <w:rsid w:val="00FA204C"/>
    <w:rsid w:val="00FB2E53"/>
    <w:rsid w:val="00FC1559"/>
    <w:rsid w:val="00FC6235"/>
    <w:rsid w:val="00FD5751"/>
    <w:rsid w:val="00FD6FE9"/>
    <w:rsid w:val="00FF1DC9"/>
    <w:rsid w:val="3C9418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0E6463"/>
  <w15:docId w15:val="{6714F3CB-D3D1-43E0-8EA0-46BA8BAA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2232"/>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D50CEF"/>
    <w:pPr>
      <w:keepNext/>
      <w:pageBreakBefore/>
      <w:numPr>
        <w:numId w:val="2"/>
      </w:numPr>
      <w:tabs>
        <w:tab w:val="right" w:pos="7088"/>
        <w:tab w:val="right" w:pos="8222"/>
        <w:tab w:val="right" w:pos="9356"/>
      </w:tabs>
      <w:spacing w:before="320" w:after="320" w:line="320" w:lineRule="atLeast"/>
    </w:pPr>
    <w:rPr>
      <w:rFonts w:ascii="Trebuchet MS" w:eastAsia="Times New Roman" w:hAnsi="Trebuchet MS" w:cs="Arial"/>
      <w:b/>
      <w:color w:val="999900"/>
      <w:sz w:val="28"/>
      <w:szCs w:val="20"/>
      <w:lang w:val="nl-NL" w:eastAsia="nl-NL"/>
    </w:rPr>
  </w:style>
  <w:style w:type="paragraph" w:customStyle="1" w:styleId="LPKop2">
    <w:name w:val="LPKop2"/>
    <w:next w:val="LPTekst"/>
    <w:qFormat/>
    <w:rsid w:val="00FB2E53"/>
    <w:pPr>
      <w:keepNext/>
      <w:numPr>
        <w:ilvl w:val="1"/>
        <w:numId w:val="2"/>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3E06E5"/>
    <w:pPr>
      <w:keepNext/>
      <w:numPr>
        <w:ilvl w:val="2"/>
        <w:numId w:val="2"/>
      </w:numPr>
      <w:spacing w:before="480" w:after="280" w:line="240" w:lineRule="atLeast"/>
    </w:pPr>
    <w:rPr>
      <w:rFonts w:ascii="Trebuchet MS" w:eastAsia="Times New Roman" w:hAnsi="Trebuchet MS" w:cs="Times New Roman"/>
      <w:b/>
      <w:i/>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ascii="Trebuchet MS" w:hAnsi="Trebuchet M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ascii="Trebuchet MS" w:hAnsi="Trebuchet M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uiPriority w:val="34"/>
    <w:qFormat/>
    <w:rsid w:val="00F73CA7"/>
    <w:pPr>
      <w:spacing w:after="0" w:line="260" w:lineRule="exact"/>
      <w:ind w:left="720"/>
      <w:contextualSpacing/>
    </w:pPr>
    <w:rPr>
      <w:rFonts w:ascii="Arial" w:eastAsia="Times New Roman" w:hAnsi="Arial" w:cs="Times New Roman"/>
      <w:sz w:val="20"/>
      <w:szCs w:val="24"/>
      <w:lang w:val="nl-NL" w:eastAsia="nl-NL"/>
    </w:rPr>
  </w:style>
  <w:style w:type="character" w:customStyle="1" w:styleId="VVKSOOpsomming1Char1">
    <w:name w:val="VVKSOOpsomming1 Char1"/>
    <w:uiPriority w:val="99"/>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rsid w:val="00A6649F"/>
    <w:pPr>
      <w:spacing w:after="240" w:line="240" w:lineRule="atLeast"/>
      <w:jc w:val="both"/>
    </w:pPr>
    <w:rPr>
      <w:rFonts w:ascii="Arial" w:eastAsia="Times New Roman" w:hAnsi="Arial" w:cs="Times New Roman"/>
      <w:sz w:val="20"/>
      <w:szCs w:val="20"/>
      <w:lang w:val="nl-NL" w:eastAsia="nl-NL"/>
    </w:rPr>
  </w:style>
  <w:style w:type="paragraph" w:customStyle="1" w:styleId="VVKSOKop1">
    <w:name w:val="VVKSOKop1"/>
    <w:next w:val="VVKSOTekst"/>
    <w:link w:val="VVKSOKop1Char"/>
    <w:rsid w:val="00A6649F"/>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rsid w:val="00A6649F"/>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VVKSOTekst"/>
    <w:link w:val="VVKSOKop3Char"/>
    <w:rsid w:val="00A6649F"/>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VVKSOTekst"/>
    <w:rsid w:val="00A6649F"/>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rsid w:val="00A6649F"/>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rsid w:val="00A6649F"/>
    <w:pPr>
      <w:tabs>
        <w:tab w:val="num" w:pos="851"/>
      </w:tabs>
      <w:spacing w:after="0" w:line="240" w:lineRule="atLeast"/>
      <w:ind w:left="851" w:hanging="851"/>
    </w:pPr>
    <w:rPr>
      <w:rFonts w:ascii="Arial" w:eastAsia="Times New Roman" w:hAnsi="Arial" w:cs="Times New Roman"/>
      <w:sz w:val="20"/>
      <w:szCs w:val="24"/>
      <w:lang w:val="nl-NL" w:eastAsia="nl-NL"/>
    </w:rPr>
  </w:style>
  <w:style w:type="character" w:customStyle="1" w:styleId="VVKSOTekstChar1">
    <w:name w:val="VVKSOTekst Char1"/>
    <w:link w:val="VVKSOTekst"/>
    <w:rsid w:val="00A6649F"/>
    <w:rPr>
      <w:rFonts w:ascii="Arial" w:eastAsia="Times New Roman" w:hAnsi="Arial" w:cs="Times New Roman"/>
      <w:sz w:val="20"/>
      <w:szCs w:val="20"/>
      <w:lang w:val="nl-NL" w:eastAsia="nl-NL"/>
    </w:rPr>
  </w:style>
  <w:style w:type="character" w:customStyle="1" w:styleId="VVKSOKop1Char">
    <w:name w:val="VVKSOKop1 Char"/>
    <w:basedOn w:val="Standaardalinea-lettertype"/>
    <w:link w:val="VVKSOKop1"/>
    <w:locked/>
    <w:rsid w:val="00A6649F"/>
    <w:rPr>
      <w:rFonts w:ascii="Arial" w:eastAsia="Times New Roman" w:hAnsi="Arial" w:cs="Times New Roman"/>
      <w:b/>
      <w:sz w:val="28"/>
      <w:szCs w:val="20"/>
      <w:lang w:val="nl-NL" w:eastAsia="nl-NL"/>
    </w:rPr>
  </w:style>
  <w:style w:type="paragraph" w:customStyle="1" w:styleId="VVKSOOpsomming2">
    <w:name w:val="VVKSOOpsomming2"/>
    <w:link w:val="VVKSOOpsomming2Char"/>
    <w:rsid w:val="00E85D2A"/>
    <w:pPr>
      <w:keepLines/>
      <w:tabs>
        <w:tab w:val="num" w:pos="397"/>
      </w:tabs>
      <w:spacing w:after="0" w:line="240" w:lineRule="exact"/>
      <w:ind w:left="397" w:hanging="397"/>
      <w:jc w:val="both"/>
    </w:pPr>
    <w:rPr>
      <w:rFonts w:ascii="Arial" w:eastAsia="Times New Roman" w:hAnsi="Arial" w:cs="Times New Roman"/>
      <w:sz w:val="20"/>
      <w:szCs w:val="20"/>
      <w:lang w:val="nl-NL" w:eastAsia="nl-NL"/>
    </w:rPr>
  </w:style>
  <w:style w:type="character" w:customStyle="1" w:styleId="VVKSOOpsomming2Char">
    <w:name w:val="VVKSOOpsomming2 Char"/>
    <w:basedOn w:val="Standaardalinea-lettertype"/>
    <w:link w:val="VVKSOOpsomming2"/>
    <w:rsid w:val="00E85D2A"/>
    <w:rPr>
      <w:rFonts w:ascii="Arial" w:eastAsia="Times New Roman" w:hAnsi="Arial" w:cs="Times New Roman"/>
      <w:sz w:val="20"/>
      <w:szCs w:val="20"/>
      <w:lang w:val="nl-NL" w:eastAsia="nl-NL"/>
    </w:rPr>
  </w:style>
  <w:style w:type="paragraph" w:customStyle="1" w:styleId="VVKSOOpsomming12">
    <w:name w:val="VVKSOOpsomming12"/>
    <w:basedOn w:val="Standaard"/>
    <w:link w:val="VVKSOOpsomming12Char1"/>
    <w:rsid w:val="002E11D3"/>
    <w:pPr>
      <w:tabs>
        <w:tab w:val="num" w:pos="851"/>
      </w:tabs>
      <w:spacing w:after="0" w:line="240" w:lineRule="exact"/>
      <w:ind w:left="851" w:hanging="454"/>
      <w:jc w:val="both"/>
    </w:pPr>
    <w:rPr>
      <w:rFonts w:ascii="Arial" w:eastAsia="Times New Roman" w:hAnsi="Arial" w:cs="Times New Roman"/>
      <w:sz w:val="20"/>
      <w:szCs w:val="20"/>
      <w:lang w:val="nl-NL" w:eastAsia="nl-NL"/>
    </w:rPr>
  </w:style>
  <w:style w:type="paragraph" w:styleId="Lijstnummering">
    <w:name w:val="List Number"/>
    <w:basedOn w:val="Standaard"/>
    <w:rsid w:val="006454F0"/>
    <w:pPr>
      <w:tabs>
        <w:tab w:val="num" w:pos="360"/>
      </w:tabs>
      <w:spacing w:after="0" w:line="240" w:lineRule="exact"/>
      <w:jc w:val="both"/>
    </w:pPr>
    <w:rPr>
      <w:rFonts w:ascii="Arial" w:eastAsia="Times New Roman" w:hAnsi="Arial" w:cs="Times New Roman"/>
      <w:sz w:val="20"/>
      <w:szCs w:val="24"/>
      <w:lang w:val="nl-NL" w:eastAsia="nl-NL"/>
    </w:rPr>
  </w:style>
  <w:style w:type="paragraph" w:customStyle="1" w:styleId="OpmaakprofielVVKSOOpsomming2Na0pt">
    <w:name w:val="Opmaakprofiel VVKSOOpsomming2 + Na:  0 pt"/>
    <w:basedOn w:val="VVKSOOpsomming2"/>
    <w:rsid w:val="006454F0"/>
    <w:pPr>
      <w:numPr>
        <w:numId w:val="6"/>
      </w:numPr>
      <w:ind w:left="357" w:hanging="357"/>
    </w:pPr>
  </w:style>
  <w:style w:type="paragraph" w:customStyle="1" w:styleId="VVKSOOpsomming123">
    <w:name w:val="VVKSOOpsomming123"/>
    <w:basedOn w:val="VVKSOOpsomming12"/>
    <w:link w:val="VVKSOOpsomming123Char"/>
    <w:rsid w:val="006454F0"/>
    <w:pPr>
      <w:numPr>
        <w:numId w:val="4"/>
      </w:numPr>
      <w:ind w:left="1305"/>
    </w:pPr>
  </w:style>
  <w:style w:type="paragraph" w:customStyle="1" w:styleId="OpmaakprofielLijstnummering2VetLinks05cmEersteregel0cm">
    <w:name w:val="Opmaakprofiel Lijstnummering 2 + Vet Links:  05 cm Eerste regel:  0 cm"/>
    <w:basedOn w:val="Lijstnummering2"/>
    <w:rsid w:val="00012D51"/>
    <w:pPr>
      <w:numPr>
        <w:numId w:val="0"/>
      </w:numPr>
      <w:spacing w:after="0" w:line="240" w:lineRule="exact"/>
      <w:ind w:left="284"/>
      <w:contextualSpacing w:val="0"/>
    </w:pPr>
    <w:rPr>
      <w:rFonts w:ascii="Arial" w:eastAsia="Times New Roman" w:hAnsi="Arial" w:cs="Times New Roman"/>
      <w:b/>
      <w:bCs/>
      <w:sz w:val="20"/>
      <w:szCs w:val="20"/>
      <w:lang w:val="nl-NL" w:eastAsia="nl-NL"/>
    </w:rPr>
  </w:style>
  <w:style w:type="paragraph" w:styleId="Lijstnummering2">
    <w:name w:val="List Number 2"/>
    <w:basedOn w:val="Standaard"/>
    <w:uiPriority w:val="99"/>
    <w:unhideWhenUsed/>
    <w:rsid w:val="00012D51"/>
    <w:pPr>
      <w:numPr>
        <w:numId w:val="12"/>
      </w:numPr>
      <w:contextualSpacing/>
    </w:pPr>
  </w:style>
  <w:style w:type="character" w:customStyle="1" w:styleId="VVKSOOpsomming1Char">
    <w:name w:val="VVKSOOpsomming1 Char"/>
    <w:basedOn w:val="Standaardalinea-lettertype"/>
    <w:link w:val="VVKSOOpsomming1"/>
    <w:rsid w:val="00012D51"/>
    <w:rPr>
      <w:rFonts w:ascii="Arial" w:hAnsi="Arial"/>
      <w:lang w:val="nl-NL" w:eastAsia="nl-NL" w:bidi="ar-SA"/>
    </w:rPr>
  </w:style>
  <w:style w:type="character" w:customStyle="1" w:styleId="VVKSOTekstChar">
    <w:name w:val="VVKSOTekst Char"/>
    <w:basedOn w:val="Standaardalinea-lettertype"/>
    <w:locked/>
    <w:rsid w:val="00012D51"/>
    <w:rPr>
      <w:rFonts w:ascii="Arial" w:hAnsi="Arial"/>
      <w:lang w:val="nl-NL" w:eastAsia="nl-NL"/>
    </w:rPr>
  </w:style>
  <w:style w:type="paragraph" w:customStyle="1" w:styleId="Lpdoel1">
    <w:name w:val="Lpdoel1"/>
    <w:basedOn w:val="Lijstalinea"/>
    <w:qFormat/>
    <w:rsid w:val="00407445"/>
    <w:pPr>
      <w:numPr>
        <w:numId w:val="11"/>
      </w:numPr>
      <w:spacing w:after="120" w:line="240" w:lineRule="auto"/>
      <w:contextualSpacing w:val="0"/>
    </w:pPr>
    <w:rPr>
      <w:rFonts w:ascii="Trebuchet MS" w:hAnsi="Trebuchet MS"/>
      <w:color w:val="404040" w:themeColor="text1" w:themeTint="BF"/>
    </w:rPr>
  </w:style>
  <w:style w:type="paragraph" w:customStyle="1" w:styleId="Lpdoel2">
    <w:name w:val="Lpdoel2"/>
    <w:basedOn w:val="VVKSOOpsomming2"/>
    <w:qFormat/>
    <w:rsid w:val="00407445"/>
    <w:pPr>
      <w:numPr>
        <w:numId w:val="1"/>
      </w:numPr>
      <w:jc w:val="left"/>
    </w:pPr>
    <w:rPr>
      <w:rFonts w:ascii="Trebuchet MS" w:hAnsi="Trebuchet MS"/>
      <w:color w:val="404040" w:themeColor="text1" w:themeTint="BF"/>
    </w:rPr>
  </w:style>
  <w:style w:type="paragraph" w:customStyle="1" w:styleId="Lpdoel3">
    <w:name w:val="Lpdoel3"/>
    <w:basedOn w:val="VVKSOOpsomming12"/>
    <w:qFormat/>
    <w:rsid w:val="00212805"/>
    <w:pPr>
      <w:numPr>
        <w:numId w:val="5"/>
      </w:numPr>
      <w:tabs>
        <w:tab w:val="clear" w:pos="851"/>
        <w:tab w:val="num" w:pos="1559"/>
      </w:tabs>
      <w:ind w:left="1559"/>
      <w:jc w:val="left"/>
    </w:pPr>
    <w:rPr>
      <w:color w:val="404040" w:themeColor="text1" w:themeTint="BF"/>
    </w:rPr>
  </w:style>
  <w:style w:type="paragraph" w:customStyle="1" w:styleId="Lpdoel4">
    <w:name w:val="Lpdoel4"/>
    <w:basedOn w:val="VVKSOOpsomming123"/>
    <w:qFormat/>
    <w:rsid w:val="00212805"/>
    <w:pPr>
      <w:numPr>
        <w:ilvl w:val="2"/>
        <w:numId w:val="5"/>
      </w:numPr>
    </w:pPr>
    <w:rPr>
      <w:color w:val="404040" w:themeColor="text1" w:themeTint="BF"/>
    </w:rPr>
  </w:style>
  <w:style w:type="paragraph" w:customStyle="1" w:styleId="LPAD">
    <w:name w:val="LPAD"/>
    <w:basedOn w:val="LPTekst"/>
    <w:qFormat/>
    <w:rsid w:val="0048178A"/>
    <w:pPr>
      <w:numPr>
        <w:numId w:val="15"/>
      </w:numPr>
      <w:jc w:val="left"/>
    </w:pPr>
  </w:style>
  <w:style w:type="paragraph" w:customStyle="1" w:styleId="VVKSOOpsomming1">
    <w:name w:val="VVKSOOpsomming1"/>
    <w:link w:val="VVKSOOpsomming1Char"/>
    <w:rsid w:val="008A7F3B"/>
    <w:pPr>
      <w:tabs>
        <w:tab w:val="num" w:pos="397"/>
      </w:tabs>
      <w:spacing w:after="120" w:line="240" w:lineRule="atLeast"/>
      <w:ind w:left="397" w:hanging="397"/>
      <w:jc w:val="both"/>
    </w:pPr>
    <w:rPr>
      <w:rFonts w:ascii="Arial" w:hAnsi="Arial"/>
      <w:lang w:val="nl-NL" w:eastAsia="nl-NL"/>
    </w:rPr>
  </w:style>
  <w:style w:type="paragraph" w:customStyle="1" w:styleId="Lpsubtitel">
    <w:name w:val="Lpsubtitel"/>
    <w:basedOn w:val="VVKSOKop4"/>
    <w:qFormat/>
    <w:rsid w:val="00C05B82"/>
    <w:pPr>
      <w:tabs>
        <w:tab w:val="clear" w:pos="851"/>
      </w:tabs>
      <w:ind w:left="0" w:firstLine="0"/>
    </w:pPr>
  </w:style>
  <w:style w:type="character" w:customStyle="1" w:styleId="VVKSOOpsomming12Char1">
    <w:name w:val="VVKSOOpsomming12 Char1"/>
    <w:basedOn w:val="Standaardalinea-lettertype"/>
    <w:link w:val="VVKSOOpsomming12"/>
    <w:rsid w:val="00E2077F"/>
    <w:rPr>
      <w:rFonts w:ascii="Arial" w:eastAsia="Times New Roman" w:hAnsi="Arial" w:cs="Times New Roman"/>
      <w:sz w:val="20"/>
      <w:szCs w:val="20"/>
      <w:lang w:val="nl-NL" w:eastAsia="nl-NL"/>
    </w:rPr>
  </w:style>
  <w:style w:type="character" w:customStyle="1" w:styleId="VVKSOOpsomming123Char">
    <w:name w:val="VVKSOOpsomming123 Char"/>
    <w:basedOn w:val="VVKSOOpsomming12Char1"/>
    <w:link w:val="VVKSOOpsomming123"/>
    <w:rsid w:val="00E2077F"/>
    <w:rPr>
      <w:rFonts w:ascii="Arial" w:eastAsia="Times New Roman" w:hAnsi="Arial" w:cs="Times New Roman"/>
      <w:sz w:val="20"/>
      <w:szCs w:val="20"/>
      <w:lang w:val="nl-NL" w:eastAsia="nl-NL"/>
    </w:rPr>
  </w:style>
  <w:style w:type="paragraph" w:customStyle="1" w:styleId="LPwenk1">
    <w:name w:val="LP_wenk1"/>
    <w:basedOn w:val="VVKSOOpsomming1"/>
    <w:qFormat/>
    <w:rsid w:val="00407445"/>
    <w:pPr>
      <w:numPr>
        <w:numId w:val="13"/>
      </w:numPr>
      <w:tabs>
        <w:tab w:val="clear" w:pos="397"/>
      </w:tabs>
      <w:jc w:val="left"/>
    </w:pPr>
    <w:rPr>
      <w:rFonts w:ascii="Trebuchet MS" w:hAnsi="Trebuchet MS"/>
      <w:color w:val="404040" w:themeColor="text1" w:themeTint="BF"/>
      <w:sz w:val="20"/>
    </w:rPr>
  </w:style>
  <w:style w:type="paragraph" w:customStyle="1" w:styleId="StijlVVKSOTekstZwart1">
    <w:name w:val="Stijl VVKSOTekst + Zwart1"/>
    <w:basedOn w:val="VVKSOTekst"/>
    <w:autoRedefine/>
    <w:rsid w:val="00DC40D7"/>
    <w:pPr>
      <w:numPr>
        <w:numId w:val="16"/>
      </w:numPr>
      <w:spacing w:after="0"/>
      <w:ind w:left="1418" w:hanging="567"/>
    </w:pPr>
    <w:rPr>
      <w:color w:val="000000"/>
    </w:rPr>
  </w:style>
  <w:style w:type="paragraph" w:customStyle="1" w:styleId="LPKop4">
    <w:name w:val="LPKop4"/>
    <w:basedOn w:val="VVKSOKop3"/>
    <w:link w:val="LPKop4Char"/>
    <w:qFormat/>
    <w:rsid w:val="00407445"/>
    <w:pPr>
      <w:tabs>
        <w:tab w:val="clear" w:pos="851"/>
      </w:tabs>
      <w:spacing w:before="120" w:after="0"/>
      <w:ind w:left="0" w:firstLine="0"/>
    </w:pPr>
    <w:rPr>
      <w:rFonts w:ascii="Trebuchet MS" w:hAnsi="Trebuchet MS"/>
      <w:sz w:val="20"/>
      <w:szCs w:val="20"/>
    </w:rPr>
  </w:style>
  <w:style w:type="character" w:styleId="Verwijzingopmerking">
    <w:name w:val="annotation reference"/>
    <w:basedOn w:val="Standaardalinea-lettertype"/>
    <w:uiPriority w:val="99"/>
    <w:semiHidden/>
    <w:unhideWhenUsed/>
    <w:rsid w:val="00407445"/>
    <w:rPr>
      <w:sz w:val="16"/>
      <w:szCs w:val="16"/>
    </w:rPr>
  </w:style>
  <w:style w:type="character" w:customStyle="1" w:styleId="VVKSOKop3Char">
    <w:name w:val="VVKSOKop3 Char"/>
    <w:basedOn w:val="Standaardalinea-lettertype"/>
    <w:link w:val="VVKSOKop3"/>
    <w:rsid w:val="00407445"/>
    <w:rPr>
      <w:rFonts w:ascii="Arial" w:eastAsia="Times New Roman" w:hAnsi="Arial" w:cs="Times New Roman"/>
      <w:b/>
      <w:i/>
      <w:sz w:val="24"/>
      <w:lang w:val="nl-NL" w:eastAsia="nl-NL"/>
    </w:rPr>
  </w:style>
  <w:style w:type="character" w:customStyle="1" w:styleId="LPKop4Char">
    <w:name w:val="LPKop4 Char"/>
    <w:basedOn w:val="VVKSOKop3Char"/>
    <w:link w:val="LPKop4"/>
    <w:rsid w:val="00407445"/>
    <w:rPr>
      <w:rFonts w:ascii="Trebuchet MS" w:eastAsia="Times New Roman" w:hAnsi="Trebuchet MS" w:cs="Times New Roman"/>
      <w:b/>
      <w:i/>
      <w:sz w:val="20"/>
      <w:szCs w:val="20"/>
      <w:lang w:val="nl-NL" w:eastAsia="nl-NL"/>
    </w:rPr>
  </w:style>
  <w:style w:type="paragraph" w:styleId="Tekstopmerking">
    <w:name w:val="annotation text"/>
    <w:basedOn w:val="Standaard"/>
    <w:link w:val="TekstopmerkingChar"/>
    <w:uiPriority w:val="99"/>
    <w:semiHidden/>
    <w:unhideWhenUsed/>
    <w:rsid w:val="0040744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07445"/>
    <w:rPr>
      <w:sz w:val="20"/>
      <w:szCs w:val="20"/>
    </w:rPr>
  </w:style>
  <w:style w:type="paragraph" w:styleId="Onderwerpvanopmerking">
    <w:name w:val="annotation subject"/>
    <w:basedOn w:val="Tekstopmerking"/>
    <w:next w:val="Tekstopmerking"/>
    <w:link w:val="OnderwerpvanopmerkingChar"/>
    <w:uiPriority w:val="99"/>
    <w:semiHidden/>
    <w:unhideWhenUsed/>
    <w:rsid w:val="00407445"/>
    <w:rPr>
      <w:b/>
      <w:bCs/>
    </w:rPr>
  </w:style>
  <w:style w:type="character" w:customStyle="1" w:styleId="OnderwerpvanopmerkingChar">
    <w:name w:val="Onderwerp van opmerking Char"/>
    <w:basedOn w:val="TekstopmerkingChar"/>
    <w:link w:val="Onderwerpvanopmerking"/>
    <w:uiPriority w:val="99"/>
    <w:semiHidden/>
    <w:rsid w:val="0040744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08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package" Target="embeddings/Microsoft_Word-document1.docx"/><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katholiekonderwijs.vlaanderen" TargetMode="External"/><Relationship Id="rId20" Type="http://schemas.openxmlformats.org/officeDocument/2006/relationships/diagramLayout" Target="diagrams/layout1.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microsoft.com/office/2007/relationships/diagramDrawing" Target="diagrams/drawing1.xml"/><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image" Target="media/image16.png"/><Relationship Id="rId30" Type="http://schemas.openxmlformats.org/officeDocument/2006/relationships/image" Target="media/image19.jp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7.jpeg"/><Relationship Id="rId6" Type="http://schemas.openxmlformats.org/officeDocument/2006/relationships/image" Target="../media/image12.png"/><Relationship Id="rId5" Type="http://schemas.openxmlformats.org/officeDocument/2006/relationships/image" Target="../media/image9.jpeg"/><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F6DD31-17CB-4739-BDBD-73D4FD8E6350}" type="doc">
      <dgm:prSet loTypeId="urn:microsoft.com/office/officeart/2008/layout/HexagonCluster" loCatId="relationship" qsTypeId="urn:microsoft.com/office/officeart/2005/8/quickstyle/simple2" qsCatId="simple" csTypeId="urn:microsoft.com/office/officeart/2005/8/colors/colorful2" csCatId="colorful" phldr="1"/>
      <dgm:spPr/>
      <dgm:t>
        <a:bodyPr/>
        <a:lstStyle/>
        <a:p>
          <a:endParaRPr lang="nl-BE"/>
        </a:p>
      </dgm:t>
    </dgm:pt>
    <dgm:pt modelId="{20842B73-EAC2-4B1F-9F5D-2ACB8D3665D3}">
      <dgm:prSet phldrT="[Tekst]"/>
      <dgm:spPr/>
      <dgm:t>
        <a:bodyPr/>
        <a:lstStyle/>
        <a:p>
          <a:r>
            <a:rPr lang="nl-BE"/>
            <a:t>Tekst</a:t>
          </a:r>
        </a:p>
      </dgm:t>
    </dgm:pt>
    <dgm:pt modelId="{AA26443B-9FD6-4624-8B86-AC60186645BA}" type="parTrans" cxnId="{8E37919D-34E1-4EA0-B468-6B5BBCD9F9AE}">
      <dgm:prSet/>
      <dgm:spPr/>
      <dgm:t>
        <a:bodyPr/>
        <a:lstStyle/>
        <a:p>
          <a:endParaRPr lang="nl-BE"/>
        </a:p>
      </dgm:t>
    </dgm:pt>
    <dgm:pt modelId="{5985BAF2-728A-4882-B08D-E3A269A77356}" type="sibTrans" cxnId="{8E37919D-34E1-4EA0-B468-6B5BBCD9F9AE}">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8000" b="-38000"/>
          </a:stretch>
        </a:blipFill>
      </dgm:spPr>
      <dgm:t>
        <a:bodyPr/>
        <a:lstStyle/>
        <a:p>
          <a:endParaRPr lang="nl-BE"/>
        </a:p>
      </dgm:t>
    </dgm:pt>
    <dgm:pt modelId="{CA4AA1F3-AF9B-4842-A38B-52A8E02172E2}">
      <dgm:prSet phldrT="[Tekst]"/>
      <dgm:spPr/>
      <dgm:t>
        <a:bodyPr/>
        <a:lstStyle/>
        <a:p>
          <a:r>
            <a:rPr lang="nl-BE"/>
            <a:t>Opmaak</a:t>
          </a:r>
        </a:p>
      </dgm:t>
    </dgm:pt>
    <dgm:pt modelId="{81684A44-0623-4A29-85C9-B3F86AAD1FAD}" type="parTrans" cxnId="{BAB73EA7-39D7-410F-B8A4-B628E03ACF7E}">
      <dgm:prSet/>
      <dgm:spPr/>
      <dgm:t>
        <a:bodyPr/>
        <a:lstStyle/>
        <a:p>
          <a:endParaRPr lang="nl-BE"/>
        </a:p>
      </dgm:t>
    </dgm:pt>
    <dgm:pt modelId="{6CC8B4FC-5EF4-4A6B-ACFB-FD265F363F3D}" type="sibTrans" cxnId="{BAB73EA7-39D7-410F-B8A4-B628E03ACF7E}">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endParaRPr lang="nl-BE"/>
        </a:p>
      </dgm:t>
    </dgm:pt>
    <dgm:pt modelId="{0123AEA2-5881-4853-BE29-3646144B7BE6}">
      <dgm:prSet phldrT="[Tekst]"/>
      <dgm:spPr/>
      <dgm:t>
        <a:bodyPr/>
        <a:lstStyle/>
        <a:p>
          <a:r>
            <a:rPr lang="nl-BE"/>
            <a:t>Web</a:t>
          </a:r>
        </a:p>
      </dgm:t>
    </dgm:pt>
    <dgm:pt modelId="{47D58F0D-B7F8-425A-97C6-35B9CECEB834}" type="parTrans" cxnId="{9B96004D-7CEA-46F6-8346-EF1C1AD5C206}">
      <dgm:prSet/>
      <dgm:spPr/>
      <dgm:t>
        <a:bodyPr/>
        <a:lstStyle/>
        <a:p>
          <a:endParaRPr lang="nl-BE"/>
        </a:p>
      </dgm:t>
    </dgm:pt>
    <dgm:pt modelId="{2BACFA3A-45AC-46A1-8E5E-72677A801483}" type="sibTrans" cxnId="{9B96004D-7CEA-46F6-8346-EF1C1AD5C206}">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1000" r="-31000"/>
          </a:stretch>
        </a:blipFill>
      </dgm:spPr>
      <dgm:t>
        <a:bodyPr/>
        <a:lstStyle/>
        <a:p>
          <a:endParaRPr lang="nl-BE"/>
        </a:p>
      </dgm:t>
    </dgm:pt>
    <dgm:pt modelId="{779076F9-787A-4433-892B-0D795C762078}">
      <dgm:prSet/>
      <dgm:spPr/>
      <dgm:t>
        <a:bodyPr/>
        <a:lstStyle/>
        <a:p>
          <a:r>
            <a:rPr lang="nl-BE"/>
            <a:t>Beeld</a:t>
          </a:r>
        </a:p>
      </dgm:t>
    </dgm:pt>
    <dgm:pt modelId="{1F3767E7-1DB1-4239-B3F1-4BFC335E7A2A}" type="parTrans" cxnId="{E6EBF820-97D4-4F4B-AAD6-3AA242995E9A}">
      <dgm:prSet/>
      <dgm:spPr/>
      <dgm:t>
        <a:bodyPr/>
        <a:lstStyle/>
        <a:p>
          <a:endParaRPr lang="nl-BE"/>
        </a:p>
      </dgm:t>
    </dgm:pt>
    <dgm:pt modelId="{C3EF134A-5817-4EDB-A075-6A599D4EBE9C}" type="sibTrans" cxnId="{E6EBF820-97D4-4F4B-AAD6-3AA242995E9A}">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6000" r="-16000"/>
          </a:stretch>
        </a:blipFill>
      </dgm:spPr>
      <dgm:t>
        <a:bodyPr/>
        <a:lstStyle/>
        <a:p>
          <a:endParaRPr lang="nl-BE"/>
        </a:p>
      </dgm:t>
    </dgm:pt>
    <dgm:pt modelId="{B56B036F-E45A-48F7-9D20-360CF23EE799}">
      <dgm:prSet/>
      <dgm:spPr/>
      <dgm:t>
        <a:bodyPr/>
        <a:lstStyle/>
        <a:p>
          <a:r>
            <a:rPr lang="nl-BE"/>
            <a:t>Illustratie</a:t>
          </a:r>
        </a:p>
      </dgm:t>
    </dgm:pt>
    <dgm:pt modelId="{F69FF04D-ECBC-40D1-B73D-0E3A5A1E1071}" type="parTrans" cxnId="{225DFC0A-CB1B-4F0B-91FE-27098D75BE71}">
      <dgm:prSet/>
      <dgm:spPr/>
      <dgm:t>
        <a:bodyPr/>
        <a:lstStyle/>
        <a:p>
          <a:endParaRPr lang="nl-BE"/>
        </a:p>
      </dgm:t>
    </dgm:pt>
    <dgm:pt modelId="{E78868F2-E1FF-4BE8-9A07-6DBC0C353C12}" type="sibTrans" cxnId="{225DFC0A-CB1B-4F0B-91FE-27098D75BE71}">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16000" b="-16000"/>
          </a:stretch>
        </a:blipFill>
      </dgm:spPr>
      <dgm:t>
        <a:bodyPr/>
        <a:lstStyle/>
        <a:p>
          <a:endParaRPr lang="nl-BE"/>
        </a:p>
      </dgm:t>
    </dgm:pt>
    <dgm:pt modelId="{7CD372C1-7D42-47E9-B708-05407BEDDD8B}">
      <dgm:prSet/>
      <dgm:spPr/>
      <dgm:t>
        <a:bodyPr/>
        <a:lstStyle/>
        <a:p>
          <a:r>
            <a:rPr lang="nl-BE"/>
            <a:t>Uitvoer</a:t>
          </a:r>
        </a:p>
      </dgm:t>
    </dgm:pt>
    <dgm:pt modelId="{7A1A73EC-6669-45A3-8825-FC647AE97417}" type="parTrans" cxnId="{430BFACC-FE95-4455-80C3-C601761F136A}">
      <dgm:prSet/>
      <dgm:spPr/>
      <dgm:t>
        <a:bodyPr/>
        <a:lstStyle/>
        <a:p>
          <a:endParaRPr lang="nl-BE"/>
        </a:p>
      </dgm:t>
    </dgm:pt>
    <dgm:pt modelId="{C509E299-7CBC-4672-BB53-0A35DD567C0D}" type="sibTrans" cxnId="{430BFACC-FE95-4455-80C3-C601761F136A}">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3000" r="-23000"/>
          </a:stretch>
        </a:blipFill>
      </dgm:spPr>
      <dgm:t>
        <a:bodyPr/>
        <a:lstStyle/>
        <a:p>
          <a:endParaRPr lang="nl-BE"/>
        </a:p>
      </dgm:t>
    </dgm:pt>
    <dgm:pt modelId="{219D30D5-012E-4A39-8FBA-6B6638B94ACE}" type="pres">
      <dgm:prSet presAssocID="{FAF6DD31-17CB-4739-BDBD-73D4FD8E6350}" presName="Name0" presStyleCnt="0">
        <dgm:presLayoutVars>
          <dgm:chMax val="21"/>
          <dgm:chPref val="21"/>
        </dgm:presLayoutVars>
      </dgm:prSet>
      <dgm:spPr/>
      <dgm:t>
        <a:bodyPr/>
        <a:lstStyle/>
        <a:p>
          <a:endParaRPr lang="nl-BE"/>
        </a:p>
      </dgm:t>
    </dgm:pt>
    <dgm:pt modelId="{8FC1F6E3-D6D7-4731-A554-98A3E5C4D967}" type="pres">
      <dgm:prSet presAssocID="{20842B73-EAC2-4B1F-9F5D-2ACB8D3665D3}" presName="text1" presStyleCnt="0"/>
      <dgm:spPr/>
    </dgm:pt>
    <dgm:pt modelId="{3815D2E3-762B-495C-B9C0-254C78C2D919}" type="pres">
      <dgm:prSet presAssocID="{20842B73-EAC2-4B1F-9F5D-2ACB8D3665D3}" presName="textRepeatNode" presStyleLbl="alignNode1" presStyleIdx="0" presStyleCnt="6">
        <dgm:presLayoutVars>
          <dgm:chMax val="0"/>
          <dgm:chPref val="0"/>
          <dgm:bulletEnabled val="1"/>
        </dgm:presLayoutVars>
      </dgm:prSet>
      <dgm:spPr/>
      <dgm:t>
        <a:bodyPr/>
        <a:lstStyle/>
        <a:p>
          <a:endParaRPr lang="nl-BE"/>
        </a:p>
      </dgm:t>
    </dgm:pt>
    <dgm:pt modelId="{F8982449-9C88-4843-BEED-7E9217274E3A}" type="pres">
      <dgm:prSet presAssocID="{20842B73-EAC2-4B1F-9F5D-2ACB8D3665D3}" presName="textaccent1" presStyleCnt="0"/>
      <dgm:spPr/>
    </dgm:pt>
    <dgm:pt modelId="{24D40EE8-D56E-470F-89BE-68BC538268C4}" type="pres">
      <dgm:prSet presAssocID="{20842B73-EAC2-4B1F-9F5D-2ACB8D3665D3}" presName="accentRepeatNode" presStyleLbl="solidAlignAcc1" presStyleIdx="0" presStyleCnt="12"/>
      <dgm:spPr/>
    </dgm:pt>
    <dgm:pt modelId="{B5B5E057-54CF-49E3-9278-DCA394B532CF}" type="pres">
      <dgm:prSet presAssocID="{5985BAF2-728A-4882-B08D-E3A269A77356}" presName="image1" presStyleCnt="0"/>
      <dgm:spPr/>
    </dgm:pt>
    <dgm:pt modelId="{11D3F744-2449-46D2-8DFD-30E37DB3D5DB}" type="pres">
      <dgm:prSet presAssocID="{5985BAF2-728A-4882-B08D-E3A269A77356}" presName="imageRepeatNode" presStyleLbl="alignAcc1" presStyleIdx="0" presStyleCnt="6"/>
      <dgm:spPr/>
      <dgm:t>
        <a:bodyPr/>
        <a:lstStyle/>
        <a:p>
          <a:endParaRPr lang="nl-BE"/>
        </a:p>
      </dgm:t>
    </dgm:pt>
    <dgm:pt modelId="{185E0153-7484-4E94-BF75-80FB905FF0B3}" type="pres">
      <dgm:prSet presAssocID="{5985BAF2-728A-4882-B08D-E3A269A77356}" presName="imageaccent1" presStyleCnt="0"/>
      <dgm:spPr/>
    </dgm:pt>
    <dgm:pt modelId="{122FF277-42B6-46E2-B4BD-2D5033805568}" type="pres">
      <dgm:prSet presAssocID="{5985BAF2-728A-4882-B08D-E3A269A77356}" presName="accentRepeatNode" presStyleLbl="solidAlignAcc1" presStyleIdx="1" presStyleCnt="12"/>
      <dgm:spPr/>
    </dgm:pt>
    <dgm:pt modelId="{8FC02F81-AE5F-457F-9984-31C7412FE5A3}" type="pres">
      <dgm:prSet presAssocID="{779076F9-787A-4433-892B-0D795C762078}" presName="text2" presStyleCnt="0"/>
      <dgm:spPr/>
    </dgm:pt>
    <dgm:pt modelId="{5ECB928B-7047-49CB-9963-7CB4514D4E58}" type="pres">
      <dgm:prSet presAssocID="{779076F9-787A-4433-892B-0D795C762078}" presName="textRepeatNode" presStyleLbl="alignNode1" presStyleIdx="1" presStyleCnt="6">
        <dgm:presLayoutVars>
          <dgm:chMax val="0"/>
          <dgm:chPref val="0"/>
          <dgm:bulletEnabled val="1"/>
        </dgm:presLayoutVars>
      </dgm:prSet>
      <dgm:spPr/>
      <dgm:t>
        <a:bodyPr/>
        <a:lstStyle/>
        <a:p>
          <a:endParaRPr lang="nl-BE"/>
        </a:p>
      </dgm:t>
    </dgm:pt>
    <dgm:pt modelId="{454B15FA-66F9-4CEA-955F-3F0C6A0549C8}" type="pres">
      <dgm:prSet presAssocID="{779076F9-787A-4433-892B-0D795C762078}" presName="textaccent2" presStyleCnt="0"/>
      <dgm:spPr/>
    </dgm:pt>
    <dgm:pt modelId="{13A5B91A-47D0-41CD-9CA2-051A9C00D655}" type="pres">
      <dgm:prSet presAssocID="{779076F9-787A-4433-892B-0D795C762078}" presName="accentRepeatNode" presStyleLbl="solidAlignAcc1" presStyleIdx="2" presStyleCnt="12"/>
      <dgm:spPr/>
    </dgm:pt>
    <dgm:pt modelId="{7F1A217B-90CB-482D-A5BB-C3088CDD2D19}" type="pres">
      <dgm:prSet presAssocID="{C3EF134A-5817-4EDB-A075-6A599D4EBE9C}" presName="image2" presStyleCnt="0"/>
      <dgm:spPr/>
    </dgm:pt>
    <dgm:pt modelId="{7827D765-60A2-4D0B-B165-D8B6DC4EC368}" type="pres">
      <dgm:prSet presAssocID="{C3EF134A-5817-4EDB-A075-6A599D4EBE9C}" presName="imageRepeatNode" presStyleLbl="alignAcc1" presStyleIdx="1" presStyleCnt="6"/>
      <dgm:spPr/>
      <dgm:t>
        <a:bodyPr/>
        <a:lstStyle/>
        <a:p>
          <a:endParaRPr lang="nl-BE"/>
        </a:p>
      </dgm:t>
    </dgm:pt>
    <dgm:pt modelId="{2F2F8901-13D3-4438-8DD5-3F053C652752}" type="pres">
      <dgm:prSet presAssocID="{C3EF134A-5817-4EDB-A075-6A599D4EBE9C}" presName="imageaccent2" presStyleCnt="0"/>
      <dgm:spPr/>
    </dgm:pt>
    <dgm:pt modelId="{B9847CF3-C027-46BE-84A5-33AE426B8079}" type="pres">
      <dgm:prSet presAssocID="{C3EF134A-5817-4EDB-A075-6A599D4EBE9C}" presName="accentRepeatNode" presStyleLbl="solidAlignAcc1" presStyleIdx="3" presStyleCnt="12"/>
      <dgm:spPr/>
    </dgm:pt>
    <dgm:pt modelId="{195974AB-9A70-4A14-9D87-72658FA516C4}" type="pres">
      <dgm:prSet presAssocID="{B56B036F-E45A-48F7-9D20-360CF23EE799}" presName="text3" presStyleCnt="0"/>
      <dgm:spPr/>
    </dgm:pt>
    <dgm:pt modelId="{83E69C97-4D74-4A17-AFB5-43642CDF468C}" type="pres">
      <dgm:prSet presAssocID="{B56B036F-E45A-48F7-9D20-360CF23EE799}" presName="textRepeatNode" presStyleLbl="alignNode1" presStyleIdx="2" presStyleCnt="6">
        <dgm:presLayoutVars>
          <dgm:chMax val="0"/>
          <dgm:chPref val="0"/>
          <dgm:bulletEnabled val="1"/>
        </dgm:presLayoutVars>
      </dgm:prSet>
      <dgm:spPr/>
      <dgm:t>
        <a:bodyPr/>
        <a:lstStyle/>
        <a:p>
          <a:endParaRPr lang="nl-BE"/>
        </a:p>
      </dgm:t>
    </dgm:pt>
    <dgm:pt modelId="{1D9BE61A-7AB6-4C4F-9D0B-D336EF9AAAC5}" type="pres">
      <dgm:prSet presAssocID="{B56B036F-E45A-48F7-9D20-360CF23EE799}" presName="textaccent3" presStyleCnt="0"/>
      <dgm:spPr/>
    </dgm:pt>
    <dgm:pt modelId="{2EF4ADB3-529B-4561-B3A0-C22676BF62CA}" type="pres">
      <dgm:prSet presAssocID="{B56B036F-E45A-48F7-9D20-360CF23EE799}" presName="accentRepeatNode" presStyleLbl="solidAlignAcc1" presStyleIdx="4" presStyleCnt="12"/>
      <dgm:spPr/>
    </dgm:pt>
    <dgm:pt modelId="{F6A71EDA-54C7-47A8-BDF0-EAF62F266FB0}" type="pres">
      <dgm:prSet presAssocID="{E78868F2-E1FF-4BE8-9A07-6DBC0C353C12}" presName="image3" presStyleCnt="0"/>
      <dgm:spPr/>
    </dgm:pt>
    <dgm:pt modelId="{A267D0EB-4ACF-4CB0-BCA2-C4A7E16CB5A4}" type="pres">
      <dgm:prSet presAssocID="{E78868F2-E1FF-4BE8-9A07-6DBC0C353C12}" presName="imageRepeatNode" presStyleLbl="alignAcc1" presStyleIdx="2" presStyleCnt="6"/>
      <dgm:spPr/>
      <dgm:t>
        <a:bodyPr/>
        <a:lstStyle/>
        <a:p>
          <a:endParaRPr lang="nl-BE"/>
        </a:p>
      </dgm:t>
    </dgm:pt>
    <dgm:pt modelId="{E9A43CD8-F942-407A-876B-C804808B54F0}" type="pres">
      <dgm:prSet presAssocID="{E78868F2-E1FF-4BE8-9A07-6DBC0C353C12}" presName="imageaccent3" presStyleCnt="0"/>
      <dgm:spPr/>
    </dgm:pt>
    <dgm:pt modelId="{7E17E536-C204-441E-B05F-E41D1428B1D5}" type="pres">
      <dgm:prSet presAssocID="{E78868F2-E1FF-4BE8-9A07-6DBC0C353C12}" presName="accentRepeatNode" presStyleLbl="solidAlignAcc1" presStyleIdx="5" presStyleCnt="12"/>
      <dgm:spPr/>
    </dgm:pt>
    <dgm:pt modelId="{4425B627-8BBE-475C-A40D-F7127544FAB0}" type="pres">
      <dgm:prSet presAssocID="{CA4AA1F3-AF9B-4842-A38B-52A8E02172E2}" presName="text4" presStyleCnt="0"/>
      <dgm:spPr/>
    </dgm:pt>
    <dgm:pt modelId="{C5D8C2D0-311A-4807-B345-FAEB8263D2C7}" type="pres">
      <dgm:prSet presAssocID="{CA4AA1F3-AF9B-4842-A38B-52A8E02172E2}" presName="textRepeatNode" presStyleLbl="alignNode1" presStyleIdx="3" presStyleCnt="6">
        <dgm:presLayoutVars>
          <dgm:chMax val="0"/>
          <dgm:chPref val="0"/>
          <dgm:bulletEnabled val="1"/>
        </dgm:presLayoutVars>
      </dgm:prSet>
      <dgm:spPr/>
      <dgm:t>
        <a:bodyPr/>
        <a:lstStyle/>
        <a:p>
          <a:endParaRPr lang="nl-BE"/>
        </a:p>
      </dgm:t>
    </dgm:pt>
    <dgm:pt modelId="{AA9AABBB-640D-4F8E-B3FF-ECD802F66B41}" type="pres">
      <dgm:prSet presAssocID="{CA4AA1F3-AF9B-4842-A38B-52A8E02172E2}" presName="textaccent4" presStyleCnt="0"/>
      <dgm:spPr/>
    </dgm:pt>
    <dgm:pt modelId="{11DB17BE-A8F2-477E-AE55-93B277959843}" type="pres">
      <dgm:prSet presAssocID="{CA4AA1F3-AF9B-4842-A38B-52A8E02172E2}" presName="accentRepeatNode" presStyleLbl="solidAlignAcc1" presStyleIdx="6" presStyleCnt="12"/>
      <dgm:spPr/>
    </dgm:pt>
    <dgm:pt modelId="{AFC2908A-83BC-4B5C-A670-1236DEE5F5DF}" type="pres">
      <dgm:prSet presAssocID="{6CC8B4FC-5EF4-4A6B-ACFB-FD265F363F3D}" presName="image4" presStyleCnt="0"/>
      <dgm:spPr/>
    </dgm:pt>
    <dgm:pt modelId="{D1BDBF07-89C5-4017-A9EA-AA2013B0DEB2}" type="pres">
      <dgm:prSet presAssocID="{6CC8B4FC-5EF4-4A6B-ACFB-FD265F363F3D}" presName="imageRepeatNode" presStyleLbl="alignAcc1" presStyleIdx="3" presStyleCnt="6"/>
      <dgm:spPr/>
      <dgm:t>
        <a:bodyPr/>
        <a:lstStyle/>
        <a:p>
          <a:endParaRPr lang="nl-BE"/>
        </a:p>
      </dgm:t>
    </dgm:pt>
    <dgm:pt modelId="{0B1CE539-D768-4BF1-A489-660D719D316B}" type="pres">
      <dgm:prSet presAssocID="{6CC8B4FC-5EF4-4A6B-ACFB-FD265F363F3D}" presName="imageaccent4" presStyleCnt="0"/>
      <dgm:spPr/>
    </dgm:pt>
    <dgm:pt modelId="{CBBFEF7F-CCBA-46E8-AF40-D127F0352CC5}" type="pres">
      <dgm:prSet presAssocID="{6CC8B4FC-5EF4-4A6B-ACFB-FD265F363F3D}" presName="accentRepeatNode" presStyleLbl="solidAlignAcc1" presStyleIdx="7" presStyleCnt="12"/>
      <dgm:spPr/>
    </dgm:pt>
    <dgm:pt modelId="{2507328B-E83A-4625-A38C-965BFC97BB66}" type="pres">
      <dgm:prSet presAssocID="{0123AEA2-5881-4853-BE29-3646144B7BE6}" presName="text5" presStyleCnt="0"/>
      <dgm:spPr/>
    </dgm:pt>
    <dgm:pt modelId="{15A8E59F-2CD4-45C4-8F21-A07579D30F61}" type="pres">
      <dgm:prSet presAssocID="{0123AEA2-5881-4853-BE29-3646144B7BE6}" presName="textRepeatNode" presStyleLbl="alignNode1" presStyleIdx="4" presStyleCnt="6">
        <dgm:presLayoutVars>
          <dgm:chMax val="0"/>
          <dgm:chPref val="0"/>
          <dgm:bulletEnabled val="1"/>
        </dgm:presLayoutVars>
      </dgm:prSet>
      <dgm:spPr/>
      <dgm:t>
        <a:bodyPr/>
        <a:lstStyle/>
        <a:p>
          <a:endParaRPr lang="nl-BE"/>
        </a:p>
      </dgm:t>
    </dgm:pt>
    <dgm:pt modelId="{7967A677-4660-4C1F-A3A8-20140DB82672}" type="pres">
      <dgm:prSet presAssocID="{0123AEA2-5881-4853-BE29-3646144B7BE6}" presName="textaccent5" presStyleCnt="0"/>
      <dgm:spPr/>
    </dgm:pt>
    <dgm:pt modelId="{22DA5D29-EEE5-4028-AA1A-344221A64042}" type="pres">
      <dgm:prSet presAssocID="{0123AEA2-5881-4853-BE29-3646144B7BE6}" presName="accentRepeatNode" presStyleLbl="solidAlignAcc1" presStyleIdx="8" presStyleCnt="12"/>
      <dgm:spPr/>
    </dgm:pt>
    <dgm:pt modelId="{AD83F865-80DF-4A3D-8392-9F50026CA717}" type="pres">
      <dgm:prSet presAssocID="{2BACFA3A-45AC-46A1-8E5E-72677A801483}" presName="image5" presStyleCnt="0"/>
      <dgm:spPr/>
    </dgm:pt>
    <dgm:pt modelId="{F6218C5E-EB01-4049-B030-C25347D46306}" type="pres">
      <dgm:prSet presAssocID="{2BACFA3A-45AC-46A1-8E5E-72677A801483}" presName="imageRepeatNode" presStyleLbl="alignAcc1" presStyleIdx="4" presStyleCnt="6"/>
      <dgm:spPr/>
      <dgm:t>
        <a:bodyPr/>
        <a:lstStyle/>
        <a:p>
          <a:endParaRPr lang="nl-BE"/>
        </a:p>
      </dgm:t>
    </dgm:pt>
    <dgm:pt modelId="{4BA84D4C-F8A5-4404-8E1A-522D2001DB22}" type="pres">
      <dgm:prSet presAssocID="{2BACFA3A-45AC-46A1-8E5E-72677A801483}" presName="imageaccent5" presStyleCnt="0"/>
      <dgm:spPr/>
    </dgm:pt>
    <dgm:pt modelId="{D9836C18-14CB-4DE4-A495-3FA830F022D2}" type="pres">
      <dgm:prSet presAssocID="{2BACFA3A-45AC-46A1-8E5E-72677A801483}" presName="accentRepeatNode" presStyleLbl="solidAlignAcc1" presStyleIdx="9" presStyleCnt="12"/>
      <dgm:spPr/>
    </dgm:pt>
    <dgm:pt modelId="{2B632749-9B80-436C-918B-9628A38F3C14}" type="pres">
      <dgm:prSet presAssocID="{7CD372C1-7D42-47E9-B708-05407BEDDD8B}" presName="text6" presStyleCnt="0"/>
      <dgm:spPr/>
    </dgm:pt>
    <dgm:pt modelId="{E6B8FA4A-04C6-41B4-A1CD-A7DB01C70626}" type="pres">
      <dgm:prSet presAssocID="{7CD372C1-7D42-47E9-B708-05407BEDDD8B}" presName="textRepeatNode" presStyleLbl="alignNode1" presStyleIdx="5" presStyleCnt="6">
        <dgm:presLayoutVars>
          <dgm:chMax val="0"/>
          <dgm:chPref val="0"/>
          <dgm:bulletEnabled val="1"/>
        </dgm:presLayoutVars>
      </dgm:prSet>
      <dgm:spPr/>
      <dgm:t>
        <a:bodyPr/>
        <a:lstStyle/>
        <a:p>
          <a:endParaRPr lang="nl-BE"/>
        </a:p>
      </dgm:t>
    </dgm:pt>
    <dgm:pt modelId="{75362353-7AE0-4F99-AEB5-9E13CD2F4C3F}" type="pres">
      <dgm:prSet presAssocID="{7CD372C1-7D42-47E9-B708-05407BEDDD8B}" presName="textaccent6" presStyleCnt="0"/>
      <dgm:spPr/>
    </dgm:pt>
    <dgm:pt modelId="{57FE4454-488D-4BC9-A7ED-F38728169E56}" type="pres">
      <dgm:prSet presAssocID="{7CD372C1-7D42-47E9-B708-05407BEDDD8B}" presName="accentRepeatNode" presStyleLbl="solidAlignAcc1" presStyleIdx="10" presStyleCnt="12"/>
      <dgm:spPr/>
    </dgm:pt>
    <dgm:pt modelId="{F1B688FD-B0D7-4156-94DF-3044FFDE1385}" type="pres">
      <dgm:prSet presAssocID="{C509E299-7CBC-4672-BB53-0A35DD567C0D}" presName="image6" presStyleCnt="0"/>
      <dgm:spPr/>
    </dgm:pt>
    <dgm:pt modelId="{5BDA002D-EDA1-4402-9FF0-7498D305E78B}" type="pres">
      <dgm:prSet presAssocID="{C509E299-7CBC-4672-BB53-0A35DD567C0D}" presName="imageRepeatNode" presStyleLbl="alignAcc1" presStyleIdx="5" presStyleCnt="6"/>
      <dgm:spPr/>
      <dgm:t>
        <a:bodyPr/>
        <a:lstStyle/>
        <a:p>
          <a:endParaRPr lang="nl-BE"/>
        </a:p>
      </dgm:t>
    </dgm:pt>
    <dgm:pt modelId="{82DA57FB-1E2E-4257-998D-40FB8ACB21BF}" type="pres">
      <dgm:prSet presAssocID="{C509E299-7CBC-4672-BB53-0A35DD567C0D}" presName="imageaccent6" presStyleCnt="0"/>
      <dgm:spPr/>
    </dgm:pt>
    <dgm:pt modelId="{3E920477-7BCF-4C91-8460-F9032F1F326C}" type="pres">
      <dgm:prSet presAssocID="{C509E299-7CBC-4672-BB53-0A35DD567C0D}" presName="accentRepeatNode" presStyleLbl="solidAlignAcc1" presStyleIdx="11" presStyleCnt="12"/>
      <dgm:spPr/>
    </dgm:pt>
  </dgm:ptLst>
  <dgm:cxnLst>
    <dgm:cxn modelId="{9B96004D-7CEA-46F6-8346-EF1C1AD5C206}" srcId="{FAF6DD31-17CB-4739-BDBD-73D4FD8E6350}" destId="{0123AEA2-5881-4853-BE29-3646144B7BE6}" srcOrd="4" destOrd="0" parTransId="{47D58F0D-B7F8-425A-97C6-35B9CECEB834}" sibTransId="{2BACFA3A-45AC-46A1-8E5E-72677A801483}"/>
    <dgm:cxn modelId="{91C0063D-9CB1-428C-90AE-45F1E36D8510}" type="presOf" srcId="{CA4AA1F3-AF9B-4842-A38B-52A8E02172E2}" destId="{C5D8C2D0-311A-4807-B345-FAEB8263D2C7}" srcOrd="0" destOrd="0" presId="urn:microsoft.com/office/officeart/2008/layout/HexagonCluster"/>
    <dgm:cxn modelId="{4F9AC894-A85C-465A-BD24-AB2FC53862FD}" type="presOf" srcId="{5985BAF2-728A-4882-B08D-E3A269A77356}" destId="{11D3F744-2449-46D2-8DFD-30E37DB3D5DB}" srcOrd="0" destOrd="0" presId="urn:microsoft.com/office/officeart/2008/layout/HexagonCluster"/>
    <dgm:cxn modelId="{99E467EA-ECCB-4E00-B594-368EF73589D2}" type="presOf" srcId="{C3EF134A-5817-4EDB-A075-6A599D4EBE9C}" destId="{7827D765-60A2-4D0B-B165-D8B6DC4EC368}" srcOrd="0" destOrd="0" presId="urn:microsoft.com/office/officeart/2008/layout/HexagonCluster"/>
    <dgm:cxn modelId="{1E4AA6DF-BA74-4C50-ACC7-341A3313A01E}" type="presOf" srcId="{C509E299-7CBC-4672-BB53-0A35DD567C0D}" destId="{5BDA002D-EDA1-4402-9FF0-7498D305E78B}" srcOrd="0" destOrd="0" presId="urn:microsoft.com/office/officeart/2008/layout/HexagonCluster"/>
    <dgm:cxn modelId="{1B6C58AC-A733-4305-9123-C9E4A6EC3EE7}" type="presOf" srcId="{2BACFA3A-45AC-46A1-8E5E-72677A801483}" destId="{F6218C5E-EB01-4049-B030-C25347D46306}" srcOrd="0" destOrd="0" presId="urn:microsoft.com/office/officeart/2008/layout/HexagonCluster"/>
    <dgm:cxn modelId="{8E37919D-34E1-4EA0-B468-6B5BBCD9F9AE}" srcId="{FAF6DD31-17CB-4739-BDBD-73D4FD8E6350}" destId="{20842B73-EAC2-4B1F-9F5D-2ACB8D3665D3}" srcOrd="0" destOrd="0" parTransId="{AA26443B-9FD6-4624-8B86-AC60186645BA}" sibTransId="{5985BAF2-728A-4882-B08D-E3A269A77356}"/>
    <dgm:cxn modelId="{4042227A-A20F-444A-A75C-44936F17F652}" type="presOf" srcId="{6CC8B4FC-5EF4-4A6B-ACFB-FD265F363F3D}" destId="{D1BDBF07-89C5-4017-A9EA-AA2013B0DEB2}" srcOrd="0" destOrd="0" presId="urn:microsoft.com/office/officeart/2008/layout/HexagonCluster"/>
    <dgm:cxn modelId="{3C303DF2-3AE7-433E-824B-6A8B07E22949}" type="presOf" srcId="{20842B73-EAC2-4B1F-9F5D-2ACB8D3665D3}" destId="{3815D2E3-762B-495C-B9C0-254C78C2D919}" srcOrd="0" destOrd="0" presId="urn:microsoft.com/office/officeart/2008/layout/HexagonCluster"/>
    <dgm:cxn modelId="{0CFF9999-3BB7-44EC-9B0F-0C3BA384D3EC}" type="presOf" srcId="{B56B036F-E45A-48F7-9D20-360CF23EE799}" destId="{83E69C97-4D74-4A17-AFB5-43642CDF468C}" srcOrd="0" destOrd="0" presId="urn:microsoft.com/office/officeart/2008/layout/HexagonCluster"/>
    <dgm:cxn modelId="{E6EBF820-97D4-4F4B-AAD6-3AA242995E9A}" srcId="{FAF6DD31-17CB-4739-BDBD-73D4FD8E6350}" destId="{779076F9-787A-4433-892B-0D795C762078}" srcOrd="1" destOrd="0" parTransId="{1F3767E7-1DB1-4239-B3F1-4BFC335E7A2A}" sibTransId="{C3EF134A-5817-4EDB-A075-6A599D4EBE9C}"/>
    <dgm:cxn modelId="{225DFC0A-CB1B-4F0B-91FE-27098D75BE71}" srcId="{FAF6DD31-17CB-4739-BDBD-73D4FD8E6350}" destId="{B56B036F-E45A-48F7-9D20-360CF23EE799}" srcOrd="2" destOrd="0" parTransId="{F69FF04D-ECBC-40D1-B73D-0E3A5A1E1071}" sibTransId="{E78868F2-E1FF-4BE8-9A07-6DBC0C353C12}"/>
    <dgm:cxn modelId="{430BFACC-FE95-4455-80C3-C601761F136A}" srcId="{FAF6DD31-17CB-4739-BDBD-73D4FD8E6350}" destId="{7CD372C1-7D42-47E9-B708-05407BEDDD8B}" srcOrd="5" destOrd="0" parTransId="{7A1A73EC-6669-45A3-8825-FC647AE97417}" sibTransId="{C509E299-7CBC-4672-BB53-0A35DD567C0D}"/>
    <dgm:cxn modelId="{DE068563-509F-420F-8EE7-7A361FC78DB7}" type="presOf" srcId="{0123AEA2-5881-4853-BE29-3646144B7BE6}" destId="{15A8E59F-2CD4-45C4-8F21-A07579D30F61}" srcOrd="0" destOrd="0" presId="urn:microsoft.com/office/officeart/2008/layout/HexagonCluster"/>
    <dgm:cxn modelId="{BAB73EA7-39D7-410F-B8A4-B628E03ACF7E}" srcId="{FAF6DD31-17CB-4739-BDBD-73D4FD8E6350}" destId="{CA4AA1F3-AF9B-4842-A38B-52A8E02172E2}" srcOrd="3" destOrd="0" parTransId="{81684A44-0623-4A29-85C9-B3F86AAD1FAD}" sibTransId="{6CC8B4FC-5EF4-4A6B-ACFB-FD265F363F3D}"/>
    <dgm:cxn modelId="{BC83D6CF-5B2D-4EB1-A06A-304478AD1434}" type="presOf" srcId="{7CD372C1-7D42-47E9-B708-05407BEDDD8B}" destId="{E6B8FA4A-04C6-41B4-A1CD-A7DB01C70626}" srcOrd="0" destOrd="0" presId="urn:microsoft.com/office/officeart/2008/layout/HexagonCluster"/>
    <dgm:cxn modelId="{F8334F4D-3420-41BD-B17F-564C494D9398}" type="presOf" srcId="{FAF6DD31-17CB-4739-BDBD-73D4FD8E6350}" destId="{219D30D5-012E-4A39-8FBA-6B6638B94ACE}" srcOrd="0" destOrd="0" presId="urn:microsoft.com/office/officeart/2008/layout/HexagonCluster"/>
    <dgm:cxn modelId="{E1DA9565-F047-4ACB-9AF5-219BC86330D7}" type="presOf" srcId="{779076F9-787A-4433-892B-0D795C762078}" destId="{5ECB928B-7047-49CB-9963-7CB4514D4E58}" srcOrd="0" destOrd="0" presId="urn:microsoft.com/office/officeart/2008/layout/HexagonCluster"/>
    <dgm:cxn modelId="{B21840FB-8245-4D30-A3EE-758402C5B87A}" type="presOf" srcId="{E78868F2-E1FF-4BE8-9A07-6DBC0C353C12}" destId="{A267D0EB-4ACF-4CB0-BCA2-C4A7E16CB5A4}" srcOrd="0" destOrd="0" presId="urn:microsoft.com/office/officeart/2008/layout/HexagonCluster"/>
    <dgm:cxn modelId="{980DA875-38E0-499D-964B-469F129D2C67}" type="presParOf" srcId="{219D30D5-012E-4A39-8FBA-6B6638B94ACE}" destId="{8FC1F6E3-D6D7-4731-A554-98A3E5C4D967}" srcOrd="0" destOrd="0" presId="urn:microsoft.com/office/officeart/2008/layout/HexagonCluster"/>
    <dgm:cxn modelId="{A4D26DD2-0486-490D-AAF9-61E146EF7D77}" type="presParOf" srcId="{8FC1F6E3-D6D7-4731-A554-98A3E5C4D967}" destId="{3815D2E3-762B-495C-B9C0-254C78C2D919}" srcOrd="0" destOrd="0" presId="urn:microsoft.com/office/officeart/2008/layout/HexagonCluster"/>
    <dgm:cxn modelId="{EA440FAA-23BD-40DB-881D-6A92CD4013DB}" type="presParOf" srcId="{219D30D5-012E-4A39-8FBA-6B6638B94ACE}" destId="{F8982449-9C88-4843-BEED-7E9217274E3A}" srcOrd="1" destOrd="0" presId="urn:microsoft.com/office/officeart/2008/layout/HexagonCluster"/>
    <dgm:cxn modelId="{AEF3A78F-BD67-4E41-98A4-943B0B9DB183}" type="presParOf" srcId="{F8982449-9C88-4843-BEED-7E9217274E3A}" destId="{24D40EE8-D56E-470F-89BE-68BC538268C4}" srcOrd="0" destOrd="0" presId="urn:microsoft.com/office/officeart/2008/layout/HexagonCluster"/>
    <dgm:cxn modelId="{65F8023B-9AAC-4DA7-B51F-9C7C3E2D7B1C}" type="presParOf" srcId="{219D30D5-012E-4A39-8FBA-6B6638B94ACE}" destId="{B5B5E057-54CF-49E3-9278-DCA394B532CF}" srcOrd="2" destOrd="0" presId="urn:microsoft.com/office/officeart/2008/layout/HexagonCluster"/>
    <dgm:cxn modelId="{5C55D4D6-04D3-4786-9690-97A3CBA2C09A}" type="presParOf" srcId="{B5B5E057-54CF-49E3-9278-DCA394B532CF}" destId="{11D3F744-2449-46D2-8DFD-30E37DB3D5DB}" srcOrd="0" destOrd="0" presId="urn:microsoft.com/office/officeart/2008/layout/HexagonCluster"/>
    <dgm:cxn modelId="{543A428A-ABAB-4C69-8249-AADD880DB36C}" type="presParOf" srcId="{219D30D5-012E-4A39-8FBA-6B6638B94ACE}" destId="{185E0153-7484-4E94-BF75-80FB905FF0B3}" srcOrd="3" destOrd="0" presId="urn:microsoft.com/office/officeart/2008/layout/HexagonCluster"/>
    <dgm:cxn modelId="{D53D2BE4-7827-4DFD-9275-9AC554D192CF}" type="presParOf" srcId="{185E0153-7484-4E94-BF75-80FB905FF0B3}" destId="{122FF277-42B6-46E2-B4BD-2D5033805568}" srcOrd="0" destOrd="0" presId="urn:microsoft.com/office/officeart/2008/layout/HexagonCluster"/>
    <dgm:cxn modelId="{83E3AF45-33B1-418E-97F2-11CC7ABA3CD6}" type="presParOf" srcId="{219D30D5-012E-4A39-8FBA-6B6638B94ACE}" destId="{8FC02F81-AE5F-457F-9984-31C7412FE5A3}" srcOrd="4" destOrd="0" presId="urn:microsoft.com/office/officeart/2008/layout/HexagonCluster"/>
    <dgm:cxn modelId="{FEE04485-07B2-4F7C-8E31-A982BEC49159}" type="presParOf" srcId="{8FC02F81-AE5F-457F-9984-31C7412FE5A3}" destId="{5ECB928B-7047-49CB-9963-7CB4514D4E58}" srcOrd="0" destOrd="0" presId="urn:microsoft.com/office/officeart/2008/layout/HexagonCluster"/>
    <dgm:cxn modelId="{C2BC14B4-384C-4040-95E6-81EAFBBF7D4B}" type="presParOf" srcId="{219D30D5-012E-4A39-8FBA-6B6638B94ACE}" destId="{454B15FA-66F9-4CEA-955F-3F0C6A0549C8}" srcOrd="5" destOrd="0" presId="urn:microsoft.com/office/officeart/2008/layout/HexagonCluster"/>
    <dgm:cxn modelId="{DB74B5E0-58AB-4ACF-B328-8193E3EEFDB0}" type="presParOf" srcId="{454B15FA-66F9-4CEA-955F-3F0C6A0549C8}" destId="{13A5B91A-47D0-41CD-9CA2-051A9C00D655}" srcOrd="0" destOrd="0" presId="urn:microsoft.com/office/officeart/2008/layout/HexagonCluster"/>
    <dgm:cxn modelId="{5175DDF7-3B79-4E0B-A0DC-6FE28ED7E016}" type="presParOf" srcId="{219D30D5-012E-4A39-8FBA-6B6638B94ACE}" destId="{7F1A217B-90CB-482D-A5BB-C3088CDD2D19}" srcOrd="6" destOrd="0" presId="urn:microsoft.com/office/officeart/2008/layout/HexagonCluster"/>
    <dgm:cxn modelId="{018D3981-C651-4379-BBF0-7BA17F30BA3D}" type="presParOf" srcId="{7F1A217B-90CB-482D-A5BB-C3088CDD2D19}" destId="{7827D765-60A2-4D0B-B165-D8B6DC4EC368}" srcOrd="0" destOrd="0" presId="urn:microsoft.com/office/officeart/2008/layout/HexagonCluster"/>
    <dgm:cxn modelId="{05148E74-F3B1-41F8-A315-AFB363A83F05}" type="presParOf" srcId="{219D30D5-012E-4A39-8FBA-6B6638B94ACE}" destId="{2F2F8901-13D3-4438-8DD5-3F053C652752}" srcOrd="7" destOrd="0" presId="urn:microsoft.com/office/officeart/2008/layout/HexagonCluster"/>
    <dgm:cxn modelId="{138483FD-BAA1-4BA1-85FA-D8403DB0E783}" type="presParOf" srcId="{2F2F8901-13D3-4438-8DD5-3F053C652752}" destId="{B9847CF3-C027-46BE-84A5-33AE426B8079}" srcOrd="0" destOrd="0" presId="urn:microsoft.com/office/officeart/2008/layout/HexagonCluster"/>
    <dgm:cxn modelId="{FE0CCD7B-F79C-4679-AF1D-F12191EF8F72}" type="presParOf" srcId="{219D30D5-012E-4A39-8FBA-6B6638B94ACE}" destId="{195974AB-9A70-4A14-9D87-72658FA516C4}" srcOrd="8" destOrd="0" presId="urn:microsoft.com/office/officeart/2008/layout/HexagonCluster"/>
    <dgm:cxn modelId="{D37B0192-E617-414D-8273-2771DFC91EB7}" type="presParOf" srcId="{195974AB-9A70-4A14-9D87-72658FA516C4}" destId="{83E69C97-4D74-4A17-AFB5-43642CDF468C}" srcOrd="0" destOrd="0" presId="urn:microsoft.com/office/officeart/2008/layout/HexagonCluster"/>
    <dgm:cxn modelId="{DB551AB6-22C8-4887-B507-B1B15E0729D5}" type="presParOf" srcId="{219D30D5-012E-4A39-8FBA-6B6638B94ACE}" destId="{1D9BE61A-7AB6-4C4F-9D0B-D336EF9AAAC5}" srcOrd="9" destOrd="0" presId="urn:microsoft.com/office/officeart/2008/layout/HexagonCluster"/>
    <dgm:cxn modelId="{E9ADDEA8-69A1-417D-803E-91F3D3B4E4DC}" type="presParOf" srcId="{1D9BE61A-7AB6-4C4F-9D0B-D336EF9AAAC5}" destId="{2EF4ADB3-529B-4561-B3A0-C22676BF62CA}" srcOrd="0" destOrd="0" presId="urn:microsoft.com/office/officeart/2008/layout/HexagonCluster"/>
    <dgm:cxn modelId="{9FA45704-65C4-442B-899E-FFE2B00AB99F}" type="presParOf" srcId="{219D30D5-012E-4A39-8FBA-6B6638B94ACE}" destId="{F6A71EDA-54C7-47A8-BDF0-EAF62F266FB0}" srcOrd="10" destOrd="0" presId="urn:microsoft.com/office/officeart/2008/layout/HexagonCluster"/>
    <dgm:cxn modelId="{AED9575C-356E-4850-A596-29C3C6FE9225}" type="presParOf" srcId="{F6A71EDA-54C7-47A8-BDF0-EAF62F266FB0}" destId="{A267D0EB-4ACF-4CB0-BCA2-C4A7E16CB5A4}" srcOrd="0" destOrd="0" presId="urn:microsoft.com/office/officeart/2008/layout/HexagonCluster"/>
    <dgm:cxn modelId="{7F81CF4E-D754-40B5-BFED-552F7B6EF357}" type="presParOf" srcId="{219D30D5-012E-4A39-8FBA-6B6638B94ACE}" destId="{E9A43CD8-F942-407A-876B-C804808B54F0}" srcOrd="11" destOrd="0" presId="urn:microsoft.com/office/officeart/2008/layout/HexagonCluster"/>
    <dgm:cxn modelId="{37F8AA5E-3D85-410B-9486-29AA55A5EDC8}" type="presParOf" srcId="{E9A43CD8-F942-407A-876B-C804808B54F0}" destId="{7E17E536-C204-441E-B05F-E41D1428B1D5}" srcOrd="0" destOrd="0" presId="urn:microsoft.com/office/officeart/2008/layout/HexagonCluster"/>
    <dgm:cxn modelId="{F997FFE2-896F-4EAB-A42D-2CDB5CC01C85}" type="presParOf" srcId="{219D30D5-012E-4A39-8FBA-6B6638B94ACE}" destId="{4425B627-8BBE-475C-A40D-F7127544FAB0}" srcOrd="12" destOrd="0" presId="urn:microsoft.com/office/officeart/2008/layout/HexagonCluster"/>
    <dgm:cxn modelId="{B937D907-4B95-4B11-A59E-E724DBA9435E}" type="presParOf" srcId="{4425B627-8BBE-475C-A40D-F7127544FAB0}" destId="{C5D8C2D0-311A-4807-B345-FAEB8263D2C7}" srcOrd="0" destOrd="0" presId="urn:microsoft.com/office/officeart/2008/layout/HexagonCluster"/>
    <dgm:cxn modelId="{CE4EB564-BE70-44B5-82D6-572DCD2D4B4D}" type="presParOf" srcId="{219D30D5-012E-4A39-8FBA-6B6638B94ACE}" destId="{AA9AABBB-640D-4F8E-B3FF-ECD802F66B41}" srcOrd="13" destOrd="0" presId="urn:microsoft.com/office/officeart/2008/layout/HexagonCluster"/>
    <dgm:cxn modelId="{C4CA4D08-95FE-4A34-9AD0-1715CC4505E6}" type="presParOf" srcId="{AA9AABBB-640D-4F8E-B3FF-ECD802F66B41}" destId="{11DB17BE-A8F2-477E-AE55-93B277959843}" srcOrd="0" destOrd="0" presId="urn:microsoft.com/office/officeart/2008/layout/HexagonCluster"/>
    <dgm:cxn modelId="{1450FA81-DB53-49DB-9788-8CC606CFA9B3}" type="presParOf" srcId="{219D30D5-012E-4A39-8FBA-6B6638B94ACE}" destId="{AFC2908A-83BC-4B5C-A670-1236DEE5F5DF}" srcOrd="14" destOrd="0" presId="urn:microsoft.com/office/officeart/2008/layout/HexagonCluster"/>
    <dgm:cxn modelId="{221CA28E-BA0A-412C-B891-9378B71372B5}" type="presParOf" srcId="{AFC2908A-83BC-4B5C-A670-1236DEE5F5DF}" destId="{D1BDBF07-89C5-4017-A9EA-AA2013B0DEB2}" srcOrd="0" destOrd="0" presId="urn:microsoft.com/office/officeart/2008/layout/HexagonCluster"/>
    <dgm:cxn modelId="{03982DA7-D74D-4FA1-96E9-CE6B9341CC19}" type="presParOf" srcId="{219D30D5-012E-4A39-8FBA-6B6638B94ACE}" destId="{0B1CE539-D768-4BF1-A489-660D719D316B}" srcOrd="15" destOrd="0" presId="urn:microsoft.com/office/officeart/2008/layout/HexagonCluster"/>
    <dgm:cxn modelId="{95A2F87D-430D-4B5A-834C-08D3C86BED67}" type="presParOf" srcId="{0B1CE539-D768-4BF1-A489-660D719D316B}" destId="{CBBFEF7F-CCBA-46E8-AF40-D127F0352CC5}" srcOrd="0" destOrd="0" presId="urn:microsoft.com/office/officeart/2008/layout/HexagonCluster"/>
    <dgm:cxn modelId="{9CF9D7D0-8263-4048-B66D-3310ADAEC77D}" type="presParOf" srcId="{219D30D5-012E-4A39-8FBA-6B6638B94ACE}" destId="{2507328B-E83A-4625-A38C-965BFC97BB66}" srcOrd="16" destOrd="0" presId="urn:microsoft.com/office/officeart/2008/layout/HexagonCluster"/>
    <dgm:cxn modelId="{3870CABF-0BC3-42BA-8167-BDD3CB3C12AB}" type="presParOf" srcId="{2507328B-E83A-4625-A38C-965BFC97BB66}" destId="{15A8E59F-2CD4-45C4-8F21-A07579D30F61}" srcOrd="0" destOrd="0" presId="urn:microsoft.com/office/officeart/2008/layout/HexagonCluster"/>
    <dgm:cxn modelId="{AFB67AE0-B04E-4B45-B9DD-6CF05B840DE3}" type="presParOf" srcId="{219D30D5-012E-4A39-8FBA-6B6638B94ACE}" destId="{7967A677-4660-4C1F-A3A8-20140DB82672}" srcOrd="17" destOrd="0" presId="urn:microsoft.com/office/officeart/2008/layout/HexagonCluster"/>
    <dgm:cxn modelId="{E026CC6F-ADD2-4720-A5DA-821944F8D8DA}" type="presParOf" srcId="{7967A677-4660-4C1F-A3A8-20140DB82672}" destId="{22DA5D29-EEE5-4028-AA1A-344221A64042}" srcOrd="0" destOrd="0" presId="urn:microsoft.com/office/officeart/2008/layout/HexagonCluster"/>
    <dgm:cxn modelId="{BF512893-5BDB-4116-9666-75040ACDD882}" type="presParOf" srcId="{219D30D5-012E-4A39-8FBA-6B6638B94ACE}" destId="{AD83F865-80DF-4A3D-8392-9F50026CA717}" srcOrd="18" destOrd="0" presId="urn:microsoft.com/office/officeart/2008/layout/HexagonCluster"/>
    <dgm:cxn modelId="{AE6EF9C7-8FAD-4D9E-863F-1FFA1B5555D6}" type="presParOf" srcId="{AD83F865-80DF-4A3D-8392-9F50026CA717}" destId="{F6218C5E-EB01-4049-B030-C25347D46306}" srcOrd="0" destOrd="0" presId="urn:microsoft.com/office/officeart/2008/layout/HexagonCluster"/>
    <dgm:cxn modelId="{92AB1353-0429-403C-8A91-3FD6E5A5F471}" type="presParOf" srcId="{219D30D5-012E-4A39-8FBA-6B6638B94ACE}" destId="{4BA84D4C-F8A5-4404-8E1A-522D2001DB22}" srcOrd="19" destOrd="0" presId="urn:microsoft.com/office/officeart/2008/layout/HexagonCluster"/>
    <dgm:cxn modelId="{152DAD0F-7516-4E07-BAFF-AB405B5D3448}" type="presParOf" srcId="{4BA84D4C-F8A5-4404-8E1A-522D2001DB22}" destId="{D9836C18-14CB-4DE4-A495-3FA830F022D2}" srcOrd="0" destOrd="0" presId="urn:microsoft.com/office/officeart/2008/layout/HexagonCluster"/>
    <dgm:cxn modelId="{9B48D723-E3BE-4822-BFDB-62AAFC8F8388}" type="presParOf" srcId="{219D30D5-012E-4A39-8FBA-6B6638B94ACE}" destId="{2B632749-9B80-436C-918B-9628A38F3C14}" srcOrd="20" destOrd="0" presId="urn:microsoft.com/office/officeart/2008/layout/HexagonCluster"/>
    <dgm:cxn modelId="{8DFBC3B8-46F2-4C19-846B-F52DBA56111C}" type="presParOf" srcId="{2B632749-9B80-436C-918B-9628A38F3C14}" destId="{E6B8FA4A-04C6-41B4-A1CD-A7DB01C70626}" srcOrd="0" destOrd="0" presId="urn:microsoft.com/office/officeart/2008/layout/HexagonCluster"/>
    <dgm:cxn modelId="{6854934E-280D-4A59-A8D4-C06EF416111D}" type="presParOf" srcId="{219D30D5-012E-4A39-8FBA-6B6638B94ACE}" destId="{75362353-7AE0-4F99-AEB5-9E13CD2F4C3F}" srcOrd="21" destOrd="0" presId="urn:microsoft.com/office/officeart/2008/layout/HexagonCluster"/>
    <dgm:cxn modelId="{7BBC5829-4D63-47FE-AC21-36A0A1483F0C}" type="presParOf" srcId="{75362353-7AE0-4F99-AEB5-9E13CD2F4C3F}" destId="{57FE4454-488D-4BC9-A7ED-F38728169E56}" srcOrd="0" destOrd="0" presId="urn:microsoft.com/office/officeart/2008/layout/HexagonCluster"/>
    <dgm:cxn modelId="{FED0EF81-3F82-4F25-90CC-9E2DFA2D40CA}" type="presParOf" srcId="{219D30D5-012E-4A39-8FBA-6B6638B94ACE}" destId="{F1B688FD-B0D7-4156-94DF-3044FFDE1385}" srcOrd="22" destOrd="0" presId="urn:microsoft.com/office/officeart/2008/layout/HexagonCluster"/>
    <dgm:cxn modelId="{DD783E80-6DAD-4BE5-8BA6-C5EF755A0CD6}" type="presParOf" srcId="{F1B688FD-B0D7-4156-94DF-3044FFDE1385}" destId="{5BDA002D-EDA1-4402-9FF0-7498D305E78B}" srcOrd="0" destOrd="0" presId="urn:microsoft.com/office/officeart/2008/layout/HexagonCluster"/>
    <dgm:cxn modelId="{BBD37354-B7CE-4A30-862D-1FE76046992D}" type="presParOf" srcId="{219D30D5-012E-4A39-8FBA-6B6638B94ACE}" destId="{82DA57FB-1E2E-4257-998D-40FB8ACB21BF}" srcOrd="23" destOrd="0" presId="urn:microsoft.com/office/officeart/2008/layout/HexagonCluster"/>
    <dgm:cxn modelId="{C1732830-922E-4484-82FB-74F2FE7F148C}" type="presParOf" srcId="{82DA57FB-1E2E-4257-998D-40FB8ACB21BF}" destId="{3E920477-7BCF-4C91-8460-F9032F1F326C}" srcOrd="0" destOrd="0" presId="urn:microsoft.com/office/officeart/2008/layout/HexagonCluster"/>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5D2E3-762B-495C-B9C0-254C78C2D919}">
      <dsp:nvSpPr>
        <dsp:cNvPr id="0" name=""/>
        <dsp:cNvSpPr/>
      </dsp:nvSpPr>
      <dsp:spPr>
        <a:xfrm>
          <a:off x="1054380" y="2154126"/>
          <a:ext cx="1225238" cy="1052093"/>
        </a:xfrm>
        <a:prstGeom prst="hexagon">
          <a:avLst>
            <a:gd name="adj" fmla="val 25000"/>
            <a:gd name="vf" fmla="val 11547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r>
            <a:rPr lang="nl-BE" sz="1700" kern="1200"/>
            <a:t>Tekst</a:t>
          </a:r>
        </a:p>
      </dsp:txBody>
      <dsp:txXfrm>
        <a:off x="1244158" y="2317085"/>
        <a:ext cx="845682" cy="726175"/>
      </dsp:txXfrm>
    </dsp:sp>
    <dsp:sp modelId="{24D40EE8-D56E-470F-89BE-68BC538268C4}">
      <dsp:nvSpPr>
        <dsp:cNvPr id="0" name=""/>
        <dsp:cNvSpPr/>
      </dsp:nvSpPr>
      <dsp:spPr>
        <a:xfrm>
          <a:off x="1083615" y="2624621"/>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D3F744-2449-46D2-8DFD-30E37DB3D5DB}">
      <dsp:nvSpPr>
        <dsp:cNvPr id="0" name=""/>
        <dsp:cNvSpPr/>
      </dsp:nvSpPr>
      <dsp:spPr>
        <a:xfrm>
          <a:off x="0" y="1572528"/>
          <a:ext cx="1225238" cy="1052093"/>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8000" b="-38000"/>
          </a:stretch>
        </a:blip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2FF277-42B6-46E2-B4BD-2D5033805568}">
      <dsp:nvSpPr>
        <dsp:cNvPr id="0" name=""/>
        <dsp:cNvSpPr/>
      </dsp:nvSpPr>
      <dsp:spPr>
        <a:xfrm>
          <a:off x="839346" y="2485065"/>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425593"/>
              <a:satOff val="-531"/>
              <a:lumOff val="125"/>
              <a:alphaOff val="0"/>
            </a:schemeClr>
          </a:solidFill>
          <a:prstDash val="solid"/>
        </a:ln>
        <a:effectLst/>
      </dsp:spPr>
      <dsp:style>
        <a:lnRef idx="2">
          <a:scrgbClr r="0" g="0" b="0"/>
        </a:lnRef>
        <a:fillRef idx="1">
          <a:scrgbClr r="0" g="0" b="0"/>
        </a:fillRef>
        <a:effectRef idx="0">
          <a:scrgbClr r="0" g="0" b="0"/>
        </a:effectRef>
        <a:fontRef idx="minor"/>
      </dsp:style>
    </dsp:sp>
    <dsp:sp modelId="{5ECB928B-7047-49CB-9963-7CB4514D4E58}">
      <dsp:nvSpPr>
        <dsp:cNvPr id="0" name=""/>
        <dsp:cNvSpPr/>
      </dsp:nvSpPr>
      <dsp:spPr>
        <a:xfrm>
          <a:off x="2108761" y="1569479"/>
          <a:ext cx="1225238" cy="1052093"/>
        </a:xfrm>
        <a:prstGeom prst="hexagon">
          <a:avLst>
            <a:gd name="adj" fmla="val 25000"/>
            <a:gd name="vf" fmla="val 115470"/>
          </a:avLst>
        </a:prstGeom>
        <a:solidFill>
          <a:schemeClr val="accent2">
            <a:hueOff val="936304"/>
            <a:satOff val="-1168"/>
            <a:lumOff val="275"/>
            <a:alphaOff val="0"/>
          </a:schemeClr>
        </a:solidFill>
        <a:ln w="25400" cap="flat" cmpd="sng" algn="ctr">
          <a:solidFill>
            <a:schemeClr val="accent2">
              <a:hueOff val="936304"/>
              <a:satOff val="-1168"/>
              <a:lumOff val="275"/>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r>
            <a:rPr lang="nl-BE" sz="1700" kern="1200"/>
            <a:t>Beeld</a:t>
          </a:r>
        </a:p>
      </dsp:txBody>
      <dsp:txXfrm>
        <a:off x="2298539" y="1732438"/>
        <a:ext cx="845682" cy="726175"/>
      </dsp:txXfrm>
    </dsp:sp>
    <dsp:sp modelId="{13A5B91A-47D0-41CD-9CA2-051A9C00D655}">
      <dsp:nvSpPr>
        <dsp:cNvPr id="0" name=""/>
        <dsp:cNvSpPr/>
      </dsp:nvSpPr>
      <dsp:spPr>
        <a:xfrm>
          <a:off x="2952006" y="2479307"/>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851185"/>
              <a:satOff val="-1062"/>
              <a:lumOff val="250"/>
              <a:alphaOff val="0"/>
            </a:schemeClr>
          </a:solidFill>
          <a:prstDash val="solid"/>
        </a:ln>
        <a:effectLst/>
      </dsp:spPr>
      <dsp:style>
        <a:lnRef idx="2">
          <a:scrgbClr r="0" g="0" b="0"/>
        </a:lnRef>
        <a:fillRef idx="1">
          <a:scrgbClr r="0" g="0" b="0"/>
        </a:fillRef>
        <a:effectRef idx="0">
          <a:scrgbClr r="0" g="0" b="0"/>
        </a:effectRef>
        <a:fontRef idx="minor"/>
      </dsp:style>
    </dsp:sp>
    <dsp:sp modelId="{7827D765-60A2-4D0B-B165-D8B6DC4EC368}">
      <dsp:nvSpPr>
        <dsp:cNvPr id="0" name=""/>
        <dsp:cNvSpPr/>
      </dsp:nvSpPr>
      <dsp:spPr>
        <a:xfrm>
          <a:off x="3162492" y="2152094"/>
          <a:ext cx="1225238" cy="1052093"/>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6000" r="-16000"/>
          </a:stretch>
        </a:blipFill>
        <a:ln w="25400" cap="flat" cmpd="sng" algn="ctr">
          <a:solidFill>
            <a:schemeClr val="accent2">
              <a:hueOff val="936304"/>
              <a:satOff val="-1168"/>
              <a:lumOff val="275"/>
              <a:alphaOff val="0"/>
            </a:schemeClr>
          </a:solidFill>
          <a:prstDash val="solid"/>
        </a:ln>
        <a:effectLst/>
      </dsp:spPr>
      <dsp:style>
        <a:lnRef idx="2">
          <a:scrgbClr r="0" g="0" b="0"/>
        </a:lnRef>
        <a:fillRef idx="1">
          <a:scrgbClr r="0" g="0" b="0"/>
        </a:fillRef>
        <a:effectRef idx="0">
          <a:scrgbClr r="0" g="0" b="0"/>
        </a:effectRef>
        <a:fontRef idx="minor"/>
      </dsp:style>
    </dsp:sp>
    <dsp:sp modelId="{B9847CF3-C027-46BE-84A5-33AE426B8079}">
      <dsp:nvSpPr>
        <dsp:cNvPr id="0" name=""/>
        <dsp:cNvSpPr/>
      </dsp:nvSpPr>
      <dsp:spPr>
        <a:xfrm>
          <a:off x="3192376" y="2620218"/>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1276778"/>
              <a:satOff val="-1592"/>
              <a:lumOff val="374"/>
              <a:alphaOff val="0"/>
            </a:schemeClr>
          </a:solidFill>
          <a:prstDash val="solid"/>
        </a:ln>
        <a:effectLst/>
      </dsp:spPr>
      <dsp:style>
        <a:lnRef idx="2">
          <a:scrgbClr r="0" g="0" b="0"/>
        </a:lnRef>
        <a:fillRef idx="1">
          <a:scrgbClr r="0" g="0" b="0"/>
        </a:fillRef>
        <a:effectRef idx="0">
          <a:scrgbClr r="0" g="0" b="0"/>
        </a:effectRef>
        <a:fontRef idx="minor"/>
      </dsp:style>
    </dsp:sp>
    <dsp:sp modelId="{83E69C97-4D74-4A17-AFB5-43642CDF468C}">
      <dsp:nvSpPr>
        <dsp:cNvPr id="0" name=""/>
        <dsp:cNvSpPr/>
      </dsp:nvSpPr>
      <dsp:spPr>
        <a:xfrm>
          <a:off x="1054380" y="991268"/>
          <a:ext cx="1225238" cy="1052093"/>
        </a:xfrm>
        <a:prstGeom prst="hexagon">
          <a:avLst>
            <a:gd name="adj" fmla="val 25000"/>
            <a:gd name="vf" fmla="val 115470"/>
          </a:avLst>
        </a:prstGeom>
        <a:solidFill>
          <a:schemeClr val="accent2">
            <a:hueOff val="1872608"/>
            <a:satOff val="-2336"/>
            <a:lumOff val="549"/>
            <a:alphaOff val="0"/>
          </a:schemeClr>
        </a:solidFill>
        <a:ln w="25400" cap="flat" cmpd="sng" algn="ctr">
          <a:solidFill>
            <a:schemeClr val="accent2">
              <a:hueOff val="1872608"/>
              <a:satOff val="-2336"/>
              <a:lumOff val="549"/>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r>
            <a:rPr lang="nl-BE" sz="1700" kern="1200"/>
            <a:t>Illustratie</a:t>
          </a:r>
        </a:p>
      </dsp:txBody>
      <dsp:txXfrm>
        <a:off x="1244158" y="1154227"/>
        <a:ext cx="845682" cy="726175"/>
      </dsp:txXfrm>
    </dsp:sp>
    <dsp:sp modelId="{2EF4ADB3-529B-4561-B3A0-C22676BF62CA}">
      <dsp:nvSpPr>
        <dsp:cNvPr id="0" name=""/>
        <dsp:cNvSpPr/>
      </dsp:nvSpPr>
      <dsp:spPr>
        <a:xfrm>
          <a:off x="1893727" y="1011253"/>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1702371"/>
              <a:satOff val="-2123"/>
              <a:lumOff val="499"/>
              <a:alphaOff val="0"/>
            </a:schemeClr>
          </a:solidFill>
          <a:prstDash val="solid"/>
        </a:ln>
        <a:effectLst/>
      </dsp:spPr>
      <dsp:style>
        <a:lnRef idx="2">
          <a:scrgbClr r="0" g="0" b="0"/>
        </a:lnRef>
        <a:fillRef idx="1">
          <a:scrgbClr r="0" g="0" b="0"/>
        </a:fillRef>
        <a:effectRef idx="0">
          <a:scrgbClr r="0" g="0" b="0"/>
        </a:effectRef>
        <a:fontRef idx="minor"/>
      </dsp:style>
    </dsp:sp>
    <dsp:sp modelId="{A267D0EB-4ACF-4CB0-BCA2-C4A7E16CB5A4}">
      <dsp:nvSpPr>
        <dsp:cNvPr id="0" name=""/>
        <dsp:cNvSpPr/>
      </dsp:nvSpPr>
      <dsp:spPr>
        <a:xfrm>
          <a:off x="2108761" y="406282"/>
          <a:ext cx="1225238" cy="1052093"/>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6000" b="-16000"/>
          </a:stretch>
        </a:blipFill>
        <a:ln w="25400" cap="flat" cmpd="sng" algn="ctr">
          <a:solidFill>
            <a:schemeClr val="accent2">
              <a:hueOff val="1872608"/>
              <a:satOff val="-2336"/>
              <a:lumOff val="549"/>
              <a:alphaOff val="0"/>
            </a:schemeClr>
          </a:solidFill>
          <a:prstDash val="solid"/>
        </a:ln>
        <a:effectLst/>
      </dsp:spPr>
      <dsp:style>
        <a:lnRef idx="2">
          <a:scrgbClr r="0" g="0" b="0"/>
        </a:lnRef>
        <a:fillRef idx="1">
          <a:scrgbClr r="0" g="0" b="0"/>
        </a:fillRef>
        <a:effectRef idx="0">
          <a:scrgbClr r="0" g="0" b="0"/>
        </a:effectRef>
        <a:fontRef idx="minor"/>
      </dsp:style>
    </dsp:sp>
    <dsp:sp modelId="{7E17E536-C204-441E-B05F-E41D1428B1D5}">
      <dsp:nvSpPr>
        <dsp:cNvPr id="0" name=""/>
        <dsp:cNvSpPr/>
      </dsp:nvSpPr>
      <dsp:spPr>
        <a:xfrm>
          <a:off x="2143193" y="872374"/>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2127963"/>
              <a:satOff val="-2654"/>
              <a:lumOff val="624"/>
              <a:alphaOff val="0"/>
            </a:schemeClr>
          </a:solidFill>
          <a:prstDash val="solid"/>
        </a:ln>
        <a:effectLst/>
      </dsp:spPr>
      <dsp:style>
        <a:lnRef idx="2">
          <a:scrgbClr r="0" g="0" b="0"/>
        </a:lnRef>
        <a:fillRef idx="1">
          <a:scrgbClr r="0" g="0" b="0"/>
        </a:fillRef>
        <a:effectRef idx="0">
          <a:scrgbClr r="0" g="0" b="0"/>
        </a:effectRef>
        <a:fontRef idx="minor"/>
      </dsp:style>
    </dsp:sp>
    <dsp:sp modelId="{C5D8C2D0-311A-4807-B345-FAEB8263D2C7}">
      <dsp:nvSpPr>
        <dsp:cNvPr id="0" name=""/>
        <dsp:cNvSpPr/>
      </dsp:nvSpPr>
      <dsp:spPr>
        <a:xfrm>
          <a:off x="3162492" y="988897"/>
          <a:ext cx="1225238" cy="1052093"/>
        </a:xfrm>
        <a:prstGeom prst="hexagon">
          <a:avLst>
            <a:gd name="adj" fmla="val 25000"/>
            <a:gd name="vf" fmla="val 115470"/>
          </a:avLst>
        </a:prstGeom>
        <a:solidFill>
          <a:schemeClr val="accent2">
            <a:hueOff val="2808911"/>
            <a:satOff val="-3503"/>
            <a:lumOff val="824"/>
            <a:alphaOff val="0"/>
          </a:schemeClr>
        </a:solidFill>
        <a:ln w="25400" cap="flat" cmpd="sng" algn="ctr">
          <a:solidFill>
            <a:schemeClr val="accent2">
              <a:hueOff val="2808911"/>
              <a:satOff val="-3503"/>
              <a:lumOff val="824"/>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r>
            <a:rPr lang="nl-BE" sz="1700" kern="1200"/>
            <a:t>Opmaak</a:t>
          </a:r>
        </a:p>
      </dsp:txBody>
      <dsp:txXfrm>
        <a:off x="3352270" y="1151856"/>
        <a:ext cx="845682" cy="726175"/>
      </dsp:txXfrm>
    </dsp:sp>
    <dsp:sp modelId="{11DB17BE-A8F2-477E-AE55-93B277959843}">
      <dsp:nvSpPr>
        <dsp:cNvPr id="0" name=""/>
        <dsp:cNvSpPr/>
      </dsp:nvSpPr>
      <dsp:spPr>
        <a:xfrm>
          <a:off x="4222720" y="1454989"/>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2553556"/>
              <a:satOff val="-3185"/>
              <a:lumOff val="749"/>
              <a:alphaOff val="0"/>
            </a:schemeClr>
          </a:solidFill>
          <a:prstDash val="solid"/>
        </a:ln>
        <a:effectLst/>
      </dsp:spPr>
      <dsp:style>
        <a:lnRef idx="2">
          <a:scrgbClr r="0" g="0" b="0"/>
        </a:lnRef>
        <a:fillRef idx="1">
          <a:scrgbClr r="0" g="0" b="0"/>
        </a:fillRef>
        <a:effectRef idx="0">
          <a:scrgbClr r="0" g="0" b="0"/>
        </a:effectRef>
        <a:fontRef idx="minor"/>
      </dsp:style>
    </dsp:sp>
    <dsp:sp modelId="{D1BDBF07-89C5-4017-A9EA-AA2013B0DEB2}">
      <dsp:nvSpPr>
        <dsp:cNvPr id="0" name=""/>
        <dsp:cNvSpPr/>
      </dsp:nvSpPr>
      <dsp:spPr>
        <a:xfrm>
          <a:off x="4216873" y="1580318"/>
          <a:ext cx="1225238" cy="1052093"/>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25400" cap="flat" cmpd="sng" algn="ctr">
          <a:solidFill>
            <a:schemeClr val="accent2">
              <a:hueOff val="2808911"/>
              <a:satOff val="-3503"/>
              <a:lumOff val="824"/>
              <a:alphaOff val="0"/>
            </a:schemeClr>
          </a:solidFill>
          <a:prstDash val="solid"/>
        </a:ln>
        <a:effectLst/>
      </dsp:spPr>
      <dsp:style>
        <a:lnRef idx="2">
          <a:scrgbClr r="0" g="0" b="0"/>
        </a:lnRef>
        <a:fillRef idx="1">
          <a:scrgbClr r="0" g="0" b="0"/>
        </a:fillRef>
        <a:effectRef idx="0">
          <a:scrgbClr r="0" g="0" b="0"/>
        </a:effectRef>
        <a:fontRef idx="minor"/>
      </dsp:style>
    </dsp:sp>
    <dsp:sp modelId="{CBBFEF7F-CCBA-46E8-AF40-D127F0352CC5}">
      <dsp:nvSpPr>
        <dsp:cNvPr id="0" name=""/>
        <dsp:cNvSpPr/>
      </dsp:nvSpPr>
      <dsp:spPr>
        <a:xfrm>
          <a:off x="4455944" y="1599287"/>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2979148"/>
              <a:satOff val="-3716"/>
              <a:lumOff val="874"/>
              <a:alphaOff val="0"/>
            </a:schemeClr>
          </a:solidFill>
          <a:prstDash val="solid"/>
        </a:ln>
        <a:effectLst/>
      </dsp:spPr>
      <dsp:style>
        <a:lnRef idx="2">
          <a:scrgbClr r="0" g="0" b="0"/>
        </a:lnRef>
        <a:fillRef idx="1">
          <a:scrgbClr r="0" g="0" b="0"/>
        </a:fillRef>
        <a:effectRef idx="0">
          <a:scrgbClr r="0" g="0" b="0"/>
        </a:effectRef>
        <a:fontRef idx="minor"/>
      </dsp:style>
    </dsp:sp>
    <dsp:sp modelId="{15A8E59F-2CD4-45C4-8F21-A07579D30F61}">
      <dsp:nvSpPr>
        <dsp:cNvPr id="0" name=""/>
        <dsp:cNvSpPr/>
      </dsp:nvSpPr>
      <dsp:spPr>
        <a:xfrm>
          <a:off x="4216873" y="417460"/>
          <a:ext cx="1225238" cy="1052093"/>
        </a:xfrm>
        <a:prstGeom prst="hexagon">
          <a:avLst>
            <a:gd name="adj" fmla="val 25000"/>
            <a:gd name="vf" fmla="val 115470"/>
          </a:avLst>
        </a:prstGeom>
        <a:solidFill>
          <a:schemeClr val="accent2">
            <a:hueOff val="3745215"/>
            <a:satOff val="-4671"/>
            <a:lumOff val="1098"/>
            <a:alphaOff val="0"/>
          </a:schemeClr>
        </a:solidFill>
        <a:ln w="25400" cap="flat" cmpd="sng" algn="ctr">
          <a:solidFill>
            <a:schemeClr val="accent2">
              <a:hueOff val="3745215"/>
              <a:satOff val="-4671"/>
              <a:lumOff val="1098"/>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r>
            <a:rPr lang="nl-BE" sz="1700" kern="1200"/>
            <a:t>Web</a:t>
          </a:r>
        </a:p>
      </dsp:txBody>
      <dsp:txXfrm>
        <a:off x="4406651" y="580419"/>
        <a:ext cx="845682" cy="726175"/>
      </dsp:txXfrm>
    </dsp:sp>
    <dsp:sp modelId="{22DA5D29-EEE5-4028-AA1A-344221A64042}">
      <dsp:nvSpPr>
        <dsp:cNvPr id="0" name=""/>
        <dsp:cNvSpPr/>
      </dsp:nvSpPr>
      <dsp:spPr>
        <a:xfrm>
          <a:off x="5277101" y="888972"/>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3404741"/>
              <a:satOff val="-4247"/>
              <a:lumOff val="999"/>
              <a:alphaOff val="0"/>
            </a:schemeClr>
          </a:solidFill>
          <a:prstDash val="solid"/>
        </a:ln>
        <a:effectLst/>
      </dsp:spPr>
      <dsp:style>
        <a:lnRef idx="2">
          <a:scrgbClr r="0" g="0" b="0"/>
        </a:lnRef>
        <a:fillRef idx="1">
          <a:scrgbClr r="0" g="0" b="0"/>
        </a:fillRef>
        <a:effectRef idx="0">
          <a:scrgbClr r="0" g="0" b="0"/>
        </a:effectRef>
        <a:fontRef idx="minor"/>
      </dsp:style>
    </dsp:sp>
    <dsp:sp modelId="{F6218C5E-EB01-4049-B030-C25347D46306}">
      <dsp:nvSpPr>
        <dsp:cNvPr id="0" name=""/>
        <dsp:cNvSpPr/>
      </dsp:nvSpPr>
      <dsp:spPr>
        <a:xfrm>
          <a:off x="5271254" y="1004478"/>
          <a:ext cx="1225238" cy="1052093"/>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31000" r="-31000"/>
          </a:stretch>
        </a:blipFill>
        <a:ln w="25400" cap="flat" cmpd="sng" algn="ctr">
          <a:solidFill>
            <a:schemeClr val="accent2">
              <a:hueOff val="3745215"/>
              <a:satOff val="-4671"/>
              <a:lumOff val="1098"/>
              <a:alphaOff val="0"/>
            </a:schemeClr>
          </a:solidFill>
          <a:prstDash val="solid"/>
        </a:ln>
        <a:effectLst/>
      </dsp:spPr>
      <dsp:style>
        <a:lnRef idx="2">
          <a:scrgbClr r="0" g="0" b="0"/>
        </a:lnRef>
        <a:fillRef idx="1">
          <a:scrgbClr r="0" g="0" b="0"/>
        </a:fillRef>
        <a:effectRef idx="0">
          <a:scrgbClr r="0" g="0" b="0"/>
        </a:effectRef>
        <a:fontRef idx="minor"/>
      </dsp:style>
    </dsp:sp>
    <dsp:sp modelId="{D9836C18-14CB-4DE4-A495-3FA830F022D2}">
      <dsp:nvSpPr>
        <dsp:cNvPr id="0" name=""/>
        <dsp:cNvSpPr/>
      </dsp:nvSpPr>
      <dsp:spPr>
        <a:xfrm>
          <a:off x="5515522" y="1027851"/>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3830334"/>
              <a:satOff val="-4777"/>
              <a:lumOff val="1123"/>
              <a:alphaOff val="0"/>
            </a:schemeClr>
          </a:solidFill>
          <a:prstDash val="solid"/>
        </a:ln>
        <a:effectLst/>
      </dsp:spPr>
      <dsp:style>
        <a:lnRef idx="2">
          <a:scrgbClr r="0" g="0" b="0"/>
        </a:lnRef>
        <a:fillRef idx="1">
          <a:scrgbClr r="0" g="0" b="0"/>
        </a:fillRef>
        <a:effectRef idx="0">
          <a:scrgbClr r="0" g="0" b="0"/>
        </a:effectRef>
        <a:fontRef idx="minor"/>
      </dsp:style>
    </dsp:sp>
    <dsp:sp modelId="{E6B8FA4A-04C6-41B4-A1CD-A7DB01C70626}">
      <dsp:nvSpPr>
        <dsp:cNvPr id="0" name=""/>
        <dsp:cNvSpPr/>
      </dsp:nvSpPr>
      <dsp:spPr>
        <a:xfrm>
          <a:off x="5271254" y="2165643"/>
          <a:ext cx="1225238" cy="1052093"/>
        </a:xfrm>
        <a:prstGeom prst="hexagon">
          <a:avLst>
            <a:gd name="adj" fmla="val 25000"/>
            <a:gd name="vf" fmla="val 115470"/>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0" tIns="21590" rIns="0" bIns="21590" numCol="1" spcCol="1270" anchor="ctr" anchorCtr="0">
          <a:noAutofit/>
        </a:bodyPr>
        <a:lstStyle/>
        <a:p>
          <a:pPr lvl="0" algn="ctr" defTabSz="755650">
            <a:lnSpc>
              <a:spcPct val="90000"/>
            </a:lnSpc>
            <a:spcBef>
              <a:spcPct val="0"/>
            </a:spcBef>
            <a:spcAft>
              <a:spcPct val="35000"/>
            </a:spcAft>
          </a:pPr>
          <a:r>
            <a:rPr lang="nl-BE" sz="1700" kern="1200"/>
            <a:t>Uitvoer</a:t>
          </a:r>
        </a:p>
      </dsp:txBody>
      <dsp:txXfrm>
        <a:off x="5461032" y="2328602"/>
        <a:ext cx="845682" cy="726175"/>
      </dsp:txXfrm>
    </dsp:sp>
    <dsp:sp modelId="{57FE4454-488D-4BC9-A7ED-F38728169E56}">
      <dsp:nvSpPr>
        <dsp:cNvPr id="0" name=""/>
        <dsp:cNvSpPr/>
      </dsp:nvSpPr>
      <dsp:spPr>
        <a:xfrm>
          <a:off x="5514223" y="3086987"/>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4255926"/>
              <a:satOff val="-5308"/>
              <a:lumOff val="1248"/>
              <a:alphaOff val="0"/>
            </a:schemeClr>
          </a:solidFill>
          <a:prstDash val="solid"/>
        </a:ln>
        <a:effectLst/>
      </dsp:spPr>
      <dsp:style>
        <a:lnRef idx="2">
          <a:scrgbClr r="0" g="0" b="0"/>
        </a:lnRef>
        <a:fillRef idx="1">
          <a:scrgbClr r="0" g="0" b="0"/>
        </a:fillRef>
        <a:effectRef idx="0">
          <a:scrgbClr r="0" g="0" b="0"/>
        </a:effectRef>
        <a:fontRef idx="minor"/>
      </dsp:style>
    </dsp:sp>
    <dsp:sp modelId="{5BDA002D-EDA1-4402-9FF0-7498D305E78B}">
      <dsp:nvSpPr>
        <dsp:cNvPr id="0" name=""/>
        <dsp:cNvSpPr/>
      </dsp:nvSpPr>
      <dsp:spPr>
        <a:xfrm>
          <a:off x="4216873" y="2741483"/>
          <a:ext cx="1225238" cy="1052093"/>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3000" r="-23000"/>
          </a:stretch>
        </a:blip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 modelId="{3E920477-7BCF-4C91-8460-F9032F1F326C}">
      <dsp:nvSpPr>
        <dsp:cNvPr id="0" name=""/>
        <dsp:cNvSpPr/>
      </dsp:nvSpPr>
      <dsp:spPr>
        <a:xfrm>
          <a:off x="5286846" y="3203171"/>
          <a:ext cx="142922" cy="123297"/>
        </a:xfrm>
        <a:prstGeom prst="hexagon">
          <a:avLst>
            <a:gd name="adj" fmla="val 25000"/>
            <a:gd name="vf" fmla="val 115470"/>
          </a:avLst>
        </a:prstGeom>
        <a:solidFill>
          <a:schemeClr val="lt1">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5BD80-7326-4BFC-A570-0C2A4B82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C2DAEC2F</Template>
  <TotalTime>15</TotalTime>
  <Pages>32</Pages>
  <Words>5388</Words>
  <Characters>29636</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2016 drukvoorbereiding bso3</vt:lpstr>
    </vt:vector>
  </TitlesOfParts>
  <Company>VSKO</Company>
  <LinksUpToDate>false</LinksUpToDate>
  <CharactersWithSpaces>34955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drukvoorbereiding bso3</dc:title>
  <dc:creator>Henk de Baene</dc:creator>
  <cp:keywords>Leerplan</cp:keywords>
  <cp:lastModifiedBy>Hutsebaut Hilde</cp:lastModifiedBy>
  <cp:revision>6</cp:revision>
  <cp:lastPrinted>2016-01-27T08:02:00Z</cp:lastPrinted>
  <dcterms:created xsi:type="dcterms:W3CDTF">2016-01-20T18:57:00Z</dcterms:created>
  <dcterms:modified xsi:type="dcterms:W3CDTF">2016-01-27T08:03:00Z</dcterms:modified>
</cp:coreProperties>
</file>